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5436" w:type="pct"/>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6"/>
        <w:gridCol w:w="182"/>
        <w:gridCol w:w="338"/>
        <w:gridCol w:w="554"/>
        <w:gridCol w:w="100"/>
        <w:gridCol w:w="169"/>
        <w:gridCol w:w="277"/>
        <w:gridCol w:w="452"/>
        <w:gridCol w:w="1174"/>
        <w:gridCol w:w="1260"/>
        <w:gridCol w:w="94"/>
        <w:gridCol w:w="6"/>
        <w:gridCol w:w="2959"/>
        <w:gridCol w:w="725"/>
      </w:tblGrid>
      <w:tr w:rsidR="007F7D9F" w:rsidRPr="007F7D9F" w14:paraId="2C48DAAF" w14:textId="77777777" w:rsidTr="00427DBF">
        <w:tc>
          <w:tcPr>
            <w:tcW w:w="5000" w:type="pct"/>
            <w:gridSpan w:val="14"/>
            <w:shd w:val="clear" w:color="auto" w:fill="731F1C" w:themeFill="accent5"/>
          </w:tcPr>
          <w:p w14:paraId="7243C0D0" w14:textId="771D4535" w:rsidR="007F7D9F" w:rsidRPr="007F7D9F" w:rsidRDefault="007F7D9F" w:rsidP="006E71D9">
            <w:pPr>
              <w:pStyle w:val="Heading1"/>
              <w:ind w:right="-688"/>
              <w:outlineLvl w:val="0"/>
              <w:rPr>
                <w:sz w:val="24"/>
                <w:szCs w:val="24"/>
              </w:rPr>
            </w:pPr>
            <w:r w:rsidRPr="007F7D9F">
              <w:t>CLASS INFORMATIO</w:t>
            </w:r>
            <w:r>
              <w:t>N</w:t>
            </w:r>
          </w:p>
        </w:tc>
      </w:tr>
      <w:tr w:rsidR="007F7D9F" w:rsidRPr="007F7D9F" w14:paraId="2CA5F218" w14:textId="77777777" w:rsidTr="00427DBF">
        <w:tc>
          <w:tcPr>
            <w:tcW w:w="1017" w:type="pct"/>
            <w:gridSpan w:val="2"/>
          </w:tcPr>
          <w:p w14:paraId="01FA2D71" w14:textId="095D8FB1" w:rsidR="007F7D9F" w:rsidRPr="007F7D9F" w:rsidRDefault="007F7D9F" w:rsidP="006E71D9">
            <w:pPr>
              <w:pStyle w:val="NormalIndent"/>
              <w:ind w:left="61" w:right="-688"/>
              <w:rPr>
                <w:b/>
                <w:bCs/>
                <w:sz w:val="24"/>
                <w:szCs w:val="24"/>
              </w:rPr>
            </w:pPr>
            <w:r w:rsidRPr="007F7D9F">
              <w:rPr>
                <w:b/>
                <w:bCs/>
                <w:sz w:val="24"/>
                <w:szCs w:val="24"/>
              </w:rPr>
              <w:t>Class Date(s)</w:t>
            </w:r>
          </w:p>
        </w:tc>
        <w:tc>
          <w:tcPr>
            <w:tcW w:w="3983" w:type="pct"/>
            <w:gridSpan w:val="12"/>
          </w:tcPr>
          <w:p w14:paraId="75ADEE90" w14:textId="05EF6ACD" w:rsidR="007F7D9F" w:rsidRPr="00BB3395" w:rsidRDefault="007F7D9F" w:rsidP="006E71D9">
            <w:pPr>
              <w:ind w:right="-688"/>
              <w:rPr>
                <w:sz w:val="24"/>
                <w:szCs w:val="24"/>
              </w:rPr>
            </w:pPr>
          </w:p>
        </w:tc>
      </w:tr>
      <w:tr w:rsidR="00EA2CFA" w:rsidRPr="00BB3395" w14:paraId="2D00179B" w14:textId="77777777" w:rsidTr="00427DBF">
        <w:trPr>
          <w:gridAfter w:val="1"/>
          <w:wAfter w:w="357" w:type="pct"/>
        </w:trPr>
        <w:tc>
          <w:tcPr>
            <w:tcW w:w="1017" w:type="pct"/>
            <w:gridSpan w:val="2"/>
          </w:tcPr>
          <w:p w14:paraId="5613FF79" w14:textId="712A6DF5" w:rsidR="002A1244" w:rsidRPr="007F7D9F" w:rsidRDefault="00861BA6" w:rsidP="006E71D9">
            <w:pPr>
              <w:pStyle w:val="NormalIndent"/>
              <w:ind w:left="78" w:right="-19"/>
              <w:rPr>
                <w:b/>
                <w:bCs/>
                <w:sz w:val="24"/>
                <w:szCs w:val="24"/>
              </w:rPr>
            </w:pPr>
            <w:r w:rsidRPr="007F7D9F">
              <w:rPr>
                <w:b/>
                <w:bCs/>
                <w:sz w:val="24"/>
                <w:szCs w:val="24"/>
              </w:rPr>
              <w:t>Time</w:t>
            </w:r>
          </w:p>
        </w:tc>
        <w:tc>
          <w:tcPr>
            <w:tcW w:w="3627" w:type="pct"/>
            <w:gridSpan w:val="11"/>
            <w:tcBorders>
              <w:top w:val="single" w:sz="4" w:space="0" w:color="auto"/>
              <w:bottom w:val="single" w:sz="4" w:space="0" w:color="auto"/>
            </w:tcBorders>
          </w:tcPr>
          <w:p w14:paraId="583CBBDE" w14:textId="4CE0F2E5" w:rsidR="002A1244" w:rsidRPr="00BB3395" w:rsidRDefault="002A1244" w:rsidP="006E71D9">
            <w:pPr>
              <w:ind w:right="-19"/>
              <w:rPr>
                <w:sz w:val="24"/>
                <w:szCs w:val="24"/>
              </w:rPr>
            </w:pPr>
          </w:p>
        </w:tc>
      </w:tr>
      <w:tr w:rsidR="00EA2CFA" w:rsidRPr="00BB3395" w14:paraId="78FC7269" w14:textId="77777777" w:rsidTr="00427DBF">
        <w:trPr>
          <w:gridAfter w:val="1"/>
          <w:wAfter w:w="357" w:type="pct"/>
        </w:trPr>
        <w:tc>
          <w:tcPr>
            <w:tcW w:w="1723" w:type="pct"/>
            <w:gridSpan w:val="7"/>
          </w:tcPr>
          <w:p w14:paraId="7796549F" w14:textId="31C043C3" w:rsidR="002A1244" w:rsidRPr="007F7D9F" w:rsidRDefault="006E1EDD" w:rsidP="006E71D9">
            <w:pPr>
              <w:pStyle w:val="NormalIndent"/>
              <w:ind w:left="78" w:right="-19"/>
              <w:rPr>
                <w:b/>
                <w:bCs/>
                <w:sz w:val="24"/>
                <w:szCs w:val="24"/>
              </w:rPr>
            </w:pPr>
            <w:r w:rsidRPr="007F7D9F">
              <w:rPr>
                <w:b/>
                <w:bCs/>
                <w:sz w:val="24"/>
                <w:szCs w:val="24"/>
              </w:rPr>
              <w:t xml:space="preserve">Age on Date the </w:t>
            </w:r>
            <w:r w:rsidR="00BB3395">
              <w:rPr>
                <w:b/>
                <w:bCs/>
                <w:sz w:val="24"/>
                <w:szCs w:val="24"/>
              </w:rPr>
              <w:t>Ca</w:t>
            </w:r>
            <w:r w:rsidRPr="007F7D9F">
              <w:rPr>
                <w:b/>
                <w:bCs/>
                <w:sz w:val="24"/>
                <w:szCs w:val="24"/>
              </w:rPr>
              <w:t xml:space="preserve">mp </w:t>
            </w:r>
            <w:r w:rsidR="00BB3395">
              <w:rPr>
                <w:b/>
                <w:bCs/>
                <w:sz w:val="24"/>
                <w:szCs w:val="24"/>
              </w:rPr>
              <w:t>S</w:t>
            </w:r>
            <w:r w:rsidRPr="007F7D9F">
              <w:rPr>
                <w:b/>
                <w:bCs/>
                <w:sz w:val="24"/>
                <w:szCs w:val="24"/>
              </w:rPr>
              <w:t>tarts</w:t>
            </w:r>
          </w:p>
        </w:tc>
        <w:tc>
          <w:tcPr>
            <w:tcW w:w="2920" w:type="pct"/>
            <w:gridSpan w:val="6"/>
            <w:tcBorders>
              <w:top w:val="single" w:sz="4" w:space="0" w:color="auto"/>
              <w:bottom w:val="single" w:sz="4" w:space="0" w:color="auto"/>
            </w:tcBorders>
          </w:tcPr>
          <w:p w14:paraId="5D394442" w14:textId="6CD30C69" w:rsidR="002A1244" w:rsidRPr="00BB3395" w:rsidRDefault="002A1244" w:rsidP="006E71D9">
            <w:pPr>
              <w:ind w:right="-19"/>
              <w:rPr>
                <w:sz w:val="24"/>
                <w:szCs w:val="24"/>
              </w:rPr>
            </w:pPr>
          </w:p>
        </w:tc>
      </w:tr>
      <w:tr w:rsidR="00EA2CFA" w:rsidRPr="007F7D9F" w14:paraId="26338640" w14:textId="77777777" w:rsidTr="00427DBF">
        <w:trPr>
          <w:gridAfter w:val="6"/>
          <w:wAfter w:w="3055" w:type="pct"/>
          <w:trHeight w:val="54"/>
        </w:trPr>
        <w:tc>
          <w:tcPr>
            <w:tcW w:w="1945" w:type="pct"/>
            <w:gridSpan w:val="8"/>
          </w:tcPr>
          <w:p w14:paraId="07BE2F91" w14:textId="77777777" w:rsidR="002A1244" w:rsidRPr="007F7D9F" w:rsidRDefault="002A1244" w:rsidP="006E71D9">
            <w:pPr>
              <w:spacing w:before="0"/>
              <w:rPr>
                <w:rFonts w:ascii="Corbel" w:eastAsia="Calibri" w:hAnsi="Corbel" w:cs="Times New Roman"/>
                <w:b/>
                <w:sz w:val="6"/>
                <w:szCs w:val="6"/>
              </w:rPr>
            </w:pPr>
          </w:p>
        </w:tc>
      </w:tr>
      <w:tr w:rsidR="00EA2CFA" w:rsidRPr="007F7D9F" w14:paraId="4BFD6814" w14:textId="77777777" w:rsidTr="00427DBF">
        <w:tc>
          <w:tcPr>
            <w:tcW w:w="5000" w:type="pct"/>
            <w:gridSpan w:val="14"/>
            <w:shd w:val="clear" w:color="auto" w:fill="731F1C" w:themeFill="accent5"/>
          </w:tcPr>
          <w:p w14:paraId="785E129F" w14:textId="3944A6A9" w:rsidR="006E1EDD" w:rsidRPr="007F7D9F" w:rsidRDefault="007F7D9F" w:rsidP="006E71D9">
            <w:pPr>
              <w:pStyle w:val="Heading1"/>
              <w:ind w:right="-688"/>
              <w:outlineLvl w:val="0"/>
              <w:rPr>
                <w:sz w:val="24"/>
                <w:szCs w:val="24"/>
              </w:rPr>
            </w:pPr>
            <w:r w:rsidRPr="000F50B5">
              <w:t>PARTICIPANT INFORMATION</w:t>
            </w:r>
          </w:p>
        </w:tc>
      </w:tr>
      <w:tr w:rsidR="00427DBF" w:rsidRPr="007F7D9F" w14:paraId="63E92894" w14:textId="77777777" w:rsidTr="00427DBF">
        <w:trPr>
          <w:trHeight w:val="386"/>
        </w:trPr>
        <w:sdt>
          <w:sdtPr>
            <w:rPr>
              <w:b/>
              <w:bCs/>
              <w:sz w:val="24"/>
              <w:szCs w:val="24"/>
            </w:rPr>
            <w:id w:val="1304805984"/>
            <w:placeholder>
              <w:docPart w:val="738F75726E5343F5B006B9AF9CFD7E8E"/>
            </w:placeholder>
            <w:temporary/>
            <w:showingPlcHdr/>
            <w15:appearance w15:val="hidden"/>
          </w:sdtPr>
          <w:sdtEndPr/>
          <w:sdtContent>
            <w:tc>
              <w:tcPr>
                <w:tcW w:w="1183" w:type="pct"/>
                <w:gridSpan w:val="3"/>
              </w:tcPr>
              <w:p w14:paraId="538EAD18" w14:textId="77777777" w:rsidR="006E1EDD" w:rsidRPr="007F7D9F" w:rsidRDefault="006E1EDD" w:rsidP="006E71D9">
                <w:pPr>
                  <w:pStyle w:val="NormalIndent"/>
                  <w:ind w:left="61" w:right="-688"/>
                  <w:rPr>
                    <w:b/>
                    <w:bCs/>
                    <w:sz w:val="24"/>
                    <w:szCs w:val="24"/>
                  </w:rPr>
                </w:pPr>
                <w:r w:rsidRPr="007F7D9F">
                  <w:rPr>
                    <w:b/>
                    <w:bCs/>
                    <w:sz w:val="24"/>
                    <w:szCs w:val="24"/>
                  </w:rPr>
                  <w:t>Name</w:t>
                </w:r>
              </w:p>
            </w:tc>
          </w:sdtContent>
        </w:sdt>
        <w:tc>
          <w:tcPr>
            <w:tcW w:w="3817" w:type="pct"/>
            <w:gridSpan w:val="11"/>
            <w:tcBorders>
              <w:bottom w:val="single" w:sz="4" w:space="0" w:color="auto"/>
            </w:tcBorders>
          </w:tcPr>
          <w:p w14:paraId="239345CA" w14:textId="77901473" w:rsidR="006E1EDD" w:rsidRPr="007F7D9F" w:rsidRDefault="006E1EDD" w:rsidP="006E71D9">
            <w:pPr>
              <w:ind w:right="-688"/>
              <w:rPr>
                <w:sz w:val="24"/>
                <w:szCs w:val="24"/>
              </w:rPr>
            </w:pPr>
          </w:p>
        </w:tc>
      </w:tr>
      <w:tr w:rsidR="000F50B5" w:rsidRPr="007F7D9F" w14:paraId="12907A7E" w14:textId="77777777" w:rsidTr="00427DBF">
        <w:tc>
          <w:tcPr>
            <w:tcW w:w="1183" w:type="pct"/>
            <w:gridSpan w:val="3"/>
          </w:tcPr>
          <w:p w14:paraId="5BA5E399" w14:textId="77777777" w:rsidR="006E1EDD" w:rsidRPr="007F7D9F" w:rsidRDefault="006E1EDD" w:rsidP="006E71D9">
            <w:pPr>
              <w:pStyle w:val="NormalIndent"/>
              <w:ind w:left="61" w:right="-688"/>
              <w:rPr>
                <w:b/>
                <w:bCs/>
                <w:sz w:val="24"/>
                <w:szCs w:val="24"/>
              </w:rPr>
            </w:pPr>
            <w:r w:rsidRPr="007F7D9F">
              <w:rPr>
                <w:b/>
                <w:bCs/>
                <w:sz w:val="24"/>
                <w:szCs w:val="24"/>
              </w:rPr>
              <w:t>Mailing Address</w:t>
            </w:r>
          </w:p>
        </w:tc>
        <w:tc>
          <w:tcPr>
            <w:tcW w:w="3817" w:type="pct"/>
            <w:gridSpan w:val="11"/>
            <w:tcBorders>
              <w:top w:val="single" w:sz="4" w:space="0" w:color="auto"/>
              <w:bottom w:val="single" w:sz="4" w:space="0" w:color="auto"/>
            </w:tcBorders>
          </w:tcPr>
          <w:p w14:paraId="0619459E" w14:textId="6D6D66CD" w:rsidR="006E1EDD" w:rsidRPr="007F7D9F" w:rsidRDefault="006E1EDD" w:rsidP="006E71D9">
            <w:pPr>
              <w:ind w:right="-688"/>
              <w:rPr>
                <w:sz w:val="24"/>
                <w:szCs w:val="24"/>
              </w:rPr>
            </w:pPr>
          </w:p>
        </w:tc>
      </w:tr>
      <w:tr w:rsidR="000F50B5" w:rsidRPr="007F7D9F" w14:paraId="62DE7C4B" w14:textId="529937F5" w:rsidTr="00427DBF">
        <w:trPr>
          <w:trHeight w:val="620"/>
        </w:trPr>
        <w:tc>
          <w:tcPr>
            <w:tcW w:w="927" w:type="pct"/>
          </w:tcPr>
          <w:p w14:paraId="6D11E72C" w14:textId="343128B0" w:rsidR="000F50B5" w:rsidRPr="000F50B5" w:rsidRDefault="000F50B5" w:rsidP="006E71D9">
            <w:pPr>
              <w:pStyle w:val="NormalIndent"/>
              <w:ind w:left="61" w:right="-688"/>
              <w:rPr>
                <w:b/>
                <w:bCs/>
                <w:sz w:val="24"/>
                <w:szCs w:val="24"/>
              </w:rPr>
            </w:pPr>
            <w:r w:rsidRPr="007F7D9F">
              <w:rPr>
                <w:b/>
                <w:bCs/>
                <w:sz w:val="24"/>
                <w:szCs w:val="24"/>
              </w:rPr>
              <w:t>Home Phon</w:t>
            </w:r>
            <w:r>
              <w:rPr>
                <w:b/>
                <w:bCs/>
                <w:sz w:val="24"/>
                <w:szCs w:val="24"/>
              </w:rPr>
              <w:t>e</w:t>
            </w:r>
          </w:p>
        </w:tc>
        <w:tc>
          <w:tcPr>
            <w:tcW w:w="1595" w:type="pct"/>
            <w:gridSpan w:val="8"/>
            <w:tcBorders>
              <w:bottom w:val="single" w:sz="4" w:space="0" w:color="auto"/>
            </w:tcBorders>
          </w:tcPr>
          <w:p w14:paraId="5B049030" w14:textId="190DBD63" w:rsidR="000F50B5" w:rsidRPr="007F7D9F" w:rsidRDefault="000F50B5" w:rsidP="006E71D9">
            <w:pPr>
              <w:ind w:right="-688"/>
              <w:rPr>
                <w:sz w:val="24"/>
                <w:szCs w:val="24"/>
              </w:rPr>
            </w:pPr>
          </w:p>
        </w:tc>
        <w:tc>
          <w:tcPr>
            <w:tcW w:w="619" w:type="pct"/>
            <w:tcBorders>
              <w:top w:val="single" w:sz="4" w:space="0" w:color="auto"/>
            </w:tcBorders>
          </w:tcPr>
          <w:p w14:paraId="591C67A3" w14:textId="639B8B06" w:rsidR="000F50B5" w:rsidRPr="007F7D9F" w:rsidRDefault="000F50B5" w:rsidP="006E71D9">
            <w:pPr>
              <w:ind w:right="-688"/>
              <w:rPr>
                <w:sz w:val="24"/>
                <w:szCs w:val="24"/>
              </w:rPr>
            </w:pPr>
            <w:r w:rsidRPr="007F7D9F">
              <w:rPr>
                <w:b/>
                <w:bCs/>
                <w:sz w:val="24"/>
                <w:szCs w:val="24"/>
              </w:rPr>
              <w:t>Alt Phone</w:t>
            </w:r>
          </w:p>
        </w:tc>
        <w:tc>
          <w:tcPr>
            <w:tcW w:w="1859" w:type="pct"/>
            <w:gridSpan w:val="4"/>
            <w:tcBorders>
              <w:top w:val="single" w:sz="4" w:space="0" w:color="auto"/>
              <w:bottom w:val="single" w:sz="4" w:space="0" w:color="auto"/>
            </w:tcBorders>
          </w:tcPr>
          <w:p w14:paraId="31C0CF21" w14:textId="18A877CF" w:rsidR="000F50B5" w:rsidRPr="007F7D9F" w:rsidRDefault="000F50B5" w:rsidP="006E71D9">
            <w:pPr>
              <w:ind w:right="-688"/>
              <w:rPr>
                <w:sz w:val="24"/>
                <w:szCs w:val="24"/>
              </w:rPr>
            </w:pPr>
          </w:p>
        </w:tc>
      </w:tr>
      <w:tr w:rsidR="00EA2CFA" w:rsidRPr="007F7D9F" w14:paraId="014C7686" w14:textId="77777777" w:rsidTr="00427DBF">
        <w:tc>
          <w:tcPr>
            <w:tcW w:w="1587" w:type="pct"/>
            <w:gridSpan w:val="6"/>
          </w:tcPr>
          <w:p w14:paraId="7E44A336" w14:textId="77777777" w:rsidR="006E1EDD" w:rsidRPr="007F7D9F" w:rsidRDefault="006E1EDD" w:rsidP="006E71D9">
            <w:pPr>
              <w:pStyle w:val="NormalIndent"/>
              <w:ind w:left="61" w:right="-688"/>
              <w:rPr>
                <w:b/>
                <w:bCs/>
                <w:sz w:val="24"/>
                <w:szCs w:val="24"/>
              </w:rPr>
            </w:pPr>
            <w:r w:rsidRPr="007F7D9F">
              <w:rPr>
                <w:b/>
                <w:bCs/>
                <w:sz w:val="24"/>
                <w:szCs w:val="24"/>
              </w:rPr>
              <w:t>Allergies, Special Needs/Accommodations</w:t>
            </w:r>
          </w:p>
        </w:tc>
        <w:tc>
          <w:tcPr>
            <w:tcW w:w="3413" w:type="pct"/>
            <w:gridSpan w:val="8"/>
            <w:tcBorders>
              <w:bottom w:val="single" w:sz="4" w:space="0" w:color="auto"/>
            </w:tcBorders>
          </w:tcPr>
          <w:p w14:paraId="2A36544A" w14:textId="1AB3D400" w:rsidR="006E1EDD" w:rsidRPr="007F7D9F" w:rsidRDefault="00EA2CFA" w:rsidP="006E71D9">
            <w:pPr>
              <w:ind w:right="-688"/>
              <w:rPr>
                <w:sz w:val="24"/>
                <w:szCs w:val="24"/>
              </w:rPr>
            </w:pPr>
            <w:r>
              <w:rPr>
                <w:sz w:val="24"/>
                <w:szCs w:val="24"/>
              </w:rPr>
              <w:br/>
            </w:r>
          </w:p>
        </w:tc>
      </w:tr>
      <w:tr w:rsidR="00427DBF" w:rsidRPr="007F7D9F" w14:paraId="56A9B481" w14:textId="77777777" w:rsidTr="00427DBF">
        <w:trPr>
          <w:trHeight w:val="125"/>
        </w:trPr>
        <w:tc>
          <w:tcPr>
            <w:tcW w:w="5000" w:type="pct"/>
            <w:gridSpan w:val="14"/>
          </w:tcPr>
          <w:p w14:paraId="6D6BABC6" w14:textId="77777777" w:rsidR="006E1EDD" w:rsidRPr="007F7D9F" w:rsidRDefault="006E1EDD" w:rsidP="006E71D9">
            <w:pPr>
              <w:spacing w:before="0"/>
              <w:ind w:right="-688"/>
              <w:rPr>
                <w:rFonts w:ascii="Corbel" w:eastAsia="Calibri" w:hAnsi="Corbel" w:cs="Times New Roman"/>
                <w:b/>
                <w:sz w:val="4"/>
                <w:szCs w:val="4"/>
              </w:rPr>
            </w:pPr>
          </w:p>
        </w:tc>
      </w:tr>
      <w:tr w:rsidR="00EA2CFA" w:rsidRPr="007F7D9F" w14:paraId="5F27C58B" w14:textId="77777777" w:rsidTr="00427DBF">
        <w:tc>
          <w:tcPr>
            <w:tcW w:w="5000" w:type="pct"/>
            <w:gridSpan w:val="14"/>
            <w:shd w:val="clear" w:color="auto" w:fill="731F1C" w:themeFill="accent5"/>
          </w:tcPr>
          <w:p w14:paraId="477E9BB2" w14:textId="1DF86C98" w:rsidR="006E1EDD" w:rsidRPr="007F7D9F" w:rsidRDefault="007F7D9F" w:rsidP="006E71D9">
            <w:pPr>
              <w:pStyle w:val="Heading1"/>
              <w:ind w:right="-688"/>
              <w:outlineLvl w:val="0"/>
              <w:rPr>
                <w:sz w:val="24"/>
                <w:szCs w:val="24"/>
              </w:rPr>
            </w:pPr>
            <w:r w:rsidRPr="007F7D9F">
              <w:t>EMERGENCY CONTACTS</w:t>
            </w:r>
            <w:r w:rsidR="006E1EDD" w:rsidRPr="007F7D9F">
              <w:t xml:space="preserve"> (during</w:t>
            </w:r>
            <w:r>
              <w:t xml:space="preserve"> c</w:t>
            </w:r>
            <w:r w:rsidR="006E1EDD" w:rsidRPr="007F7D9F">
              <w:t>lass time)</w:t>
            </w:r>
          </w:p>
        </w:tc>
      </w:tr>
      <w:tr w:rsidR="00EA2CFA" w:rsidRPr="007F7D9F" w14:paraId="179573EF" w14:textId="77777777" w:rsidTr="00427DBF">
        <w:tc>
          <w:tcPr>
            <w:tcW w:w="1945" w:type="pct"/>
            <w:gridSpan w:val="8"/>
          </w:tcPr>
          <w:p w14:paraId="13D24316" w14:textId="77777777" w:rsidR="006E1EDD" w:rsidRPr="007F7D9F" w:rsidRDefault="006E1EDD" w:rsidP="006E71D9">
            <w:pPr>
              <w:pStyle w:val="NormalIndent"/>
              <w:ind w:left="0" w:right="-688"/>
              <w:rPr>
                <w:b/>
                <w:bCs/>
                <w:sz w:val="24"/>
                <w:szCs w:val="24"/>
              </w:rPr>
            </w:pPr>
            <w:r w:rsidRPr="007F7D9F">
              <w:rPr>
                <w:b/>
                <w:bCs/>
                <w:sz w:val="24"/>
                <w:szCs w:val="24"/>
              </w:rPr>
              <w:t>Primary Parent/Guardian Name</w:t>
            </w:r>
          </w:p>
        </w:tc>
        <w:tc>
          <w:tcPr>
            <w:tcW w:w="3055" w:type="pct"/>
            <w:gridSpan w:val="6"/>
            <w:tcBorders>
              <w:bottom w:val="single" w:sz="4" w:space="0" w:color="auto"/>
            </w:tcBorders>
          </w:tcPr>
          <w:p w14:paraId="04645174" w14:textId="7FD8B9DF" w:rsidR="006E1EDD" w:rsidRPr="007F7D9F" w:rsidRDefault="006E1EDD" w:rsidP="006E71D9">
            <w:pPr>
              <w:ind w:right="-688"/>
              <w:rPr>
                <w:sz w:val="24"/>
                <w:szCs w:val="24"/>
              </w:rPr>
            </w:pPr>
          </w:p>
        </w:tc>
      </w:tr>
      <w:tr w:rsidR="00EA2CFA" w:rsidRPr="007F7D9F" w14:paraId="23F0D0F2" w14:textId="77777777" w:rsidTr="00427DBF">
        <w:tc>
          <w:tcPr>
            <w:tcW w:w="1455" w:type="pct"/>
            <w:gridSpan w:val="4"/>
          </w:tcPr>
          <w:p w14:paraId="5B8D526B" w14:textId="326CC0ED" w:rsidR="006E1EDD" w:rsidRPr="007F7D9F" w:rsidRDefault="006E1EDD" w:rsidP="006E71D9">
            <w:pPr>
              <w:pStyle w:val="NormalIndent"/>
              <w:ind w:left="0" w:right="-688"/>
              <w:rPr>
                <w:b/>
                <w:bCs/>
                <w:sz w:val="24"/>
                <w:szCs w:val="24"/>
              </w:rPr>
            </w:pPr>
            <w:r w:rsidRPr="007F7D9F">
              <w:rPr>
                <w:b/>
                <w:bCs/>
                <w:sz w:val="24"/>
                <w:szCs w:val="24"/>
              </w:rPr>
              <w:t xml:space="preserve">Mailing Address </w:t>
            </w:r>
            <w:r w:rsidR="00EA2CFA">
              <w:rPr>
                <w:b/>
                <w:bCs/>
                <w:sz w:val="24"/>
                <w:szCs w:val="24"/>
              </w:rPr>
              <w:br/>
            </w:r>
            <w:r w:rsidRPr="007F7D9F">
              <w:rPr>
                <w:b/>
                <w:bCs/>
                <w:sz w:val="24"/>
                <w:szCs w:val="24"/>
              </w:rPr>
              <w:t>(if</w:t>
            </w:r>
            <w:r w:rsidR="000F50B5">
              <w:rPr>
                <w:b/>
                <w:bCs/>
                <w:sz w:val="24"/>
                <w:szCs w:val="24"/>
              </w:rPr>
              <w:t xml:space="preserve"> </w:t>
            </w:r>
            <w:r w:rsidRPr="007F7D9F">
              <w:rPr>
                <w:b/>
                <w:bCs/>
                <w:sz w:val="24"/>
                <w:szCs w:val="24"/>
              </w:rPr>
              <w:t>different from above)</w:t>
            </w:r>
          </w:p>
        </w:tc>
        <w:tc>
          <w:tcPr>
            <w:tcW w:w="3545" w:type="pct"/>
            <w:gridSpan w:val="10"/>
            <w:tcBorders>
              <w:bottom w:val="single" w:sz="4" w:space="0" w:color="auto"/>
            </w:tcBorders>
          </w:tcPr>
          <w:p w14:paraId="579FAE5C" w14:textId="385F90DB" w:rsidR="006E1EDD" w:rsidRPr="007F7D9F" w:rsidRDefault="00EA2CFA" w:rsidP="006E71D9">
            <w:pPr>
              <w:ind w:right="-688"/>
              <w:rPr>
                <w:sz w:val="24"/>
                <w:szCs w:val="24"/>
              </w:rPr>
            </w:pPr>
            <w:r>
              <w:rPr>
                <w:sz w:val="24"/>
                <w:szCs w:val="24"/>
              </w:rPr>
              <w:br/>
            </w:r>
          </w:p>
        </w:tc>
      </w:tr>
      <w:tr w:rsidR="000F50B5" w:rsidRPr="007F7D9F" w14:paraId="7BC00B66" w14:textId="779BF805" w:rsidTr="00427DBF">
        <w:tc>
          <w:tcPr>
            <w:tcW w:w="927" w:type="pct"/>
          </w:tcPr>
          <w:p w14:paraId="75CAAF9D" w14:textId="370B87DF" w:rsidR="007F7D9F" w:rsidRPr="007F7D9F" w:rsidRDefault="007F7D9F" w:rsidP="006E71D9">
            <w:pPr>
              <w:ind w:right="-688"/>
              <w:rPr>
                <w:b/>
                <w:bCs/>
                <w:sz w:val="24"/>
                <w:szCs w:val="24"/>
              </w:rPr>
            </w:pPr>
            <w:r w:rsidRPr="007F7D9F">
              <w:rPr>
                <w:b/>
                <w:bCs/>
                <w:sz w:val="24"/>
                <w:szCs w:val="24"/>
              </w:rPr>
              <w:t>Home Phone</w:t>
            </w:r>
          </w:p>
        </w:tc>
        <w:tc>
          <w:tcPr>
            <w:tcW w:w="1595" w:type="pct"/>
            <w:gridSpan w:val="8"/>
            <w:tcBorders>
              <w:bottom w:val="single" w:sz="4" w:space="0" w:color="auto"/>
            </w:tcBorders>
          </w:tcPr>
          <w:p w14:paraId="3586CB48" w14:textId="4544EA50" w:rsidR="007F7D9F" w:rsidRPr="007F7D9F" w:rsidRDefault="007F7D9F" w:rsidP="006E71D9">
            <w:pPr>
              <w:ind w:right="-688"/>
              <w:rPr>
                <w:sz w:val="24"/>
                <w:szCs w:val="24"/>
              </w:rPr>
            </w:pPr>
          </w:p>
        </w:tc>
        <w:tc>
          <w:tcPr>
            <w:tcW w:w="668" w:type="pct"/>
            <w:gridSpan w:val="3"/>
            <w:tcBorders>
              <w:top w:val="single" w:sz="4" w:space="0" w:color="auto"/>
            </w:tcBorders>
          </w:tcPr>
          <w:p w14:paraId="0F315F8D" w14:textId="37C3F36B" w:rsidR="007F7D9F" w:rsidRPr="007F7D9F" w:rsidRDefault="007F7D9F" w:rsidP="006E71D9">
            <w:pPr>
              <w:ind w:right="-688"/>
              <w:rPr>
                <w:b/>
                <w:bCs/>
                <w:sz w:val="24"/>
                <w:szCs w:val="24"/>
              </w:rPr>
            </w:pPr>
            <w:r w:rsidRPr="007F7D9F">
              <w:rPr>
                <w:b/>
                <w:bCs/>
                <w:sz w:val="24"/>
                <w:szCs w:val="24"/>
              </w:rPr>
              <w:t>Alt Phone</w:t>
            </w:r>
          </w:p>
        </w:tc>
        <w:tc>
          <w:tcPr>
            <w:tcW w:w="1810" w:type="pct"/>
            <w:gridSpan w:val="2"/>
            <w:tcBorders>
              <w:top w:val="single" w:sz="4" w:space="0" w:color="auto"/>
              <w:bottom w:val="single" w:sz="4" w:space="0" w:color="auto"/>
            </w:tcBorders>
          </w:tcPr>
          <w:p w14:paraId="742B6841" w14:textId="7FDDE736" w:rsidR="007F7D9F" w:rsidRPr="007F7D9F" w:rsidRDefault="007F7D9F" w:rsidP="006E71D9">
            <w:pPr>
              <w:ind w:right="-688"/>
              <w:rPr>
                <w:sz w:val="24"/>
                <w:szCs w:val="24"/>
              </w:rPr>
            </w:pPr>
          </w:p>
        </w:tc>
      </w:tr>
      <w:tr w:rsidR="000F50B5" w:rsidRPr="007F7D9F" w14:paraId="3192A3E6" w14:textId="77777777" w:rsidTr="00427DBF">
        <w:tc>
          <w:tcPr>
            <w:tcW w:w="927" w:type="pct"/>
          </w:tcPr>
          <w:p w14:paraId="62046C87" w14:textId="77777777" w:rsidR="007F7D9F" w:rsidRPr="007F7D9F" w:rsidRDefault="007F7D9F" w:rsidP="006E71D9">
            <w:pPr>
              <w:pStyle w:val="NormalIndent"/>
              <w:ind w:left="0" w:right="-688"/>
              <w:rPr>
                <w:b/>
                <w:bCs/>
                <w:sz w:val="24"/>
                <w:szCs w:val="24"/>
              </w:rPr>
            </w:pPr>
            <w:r w:rsidRPr="007F7D9F">
              <w:rPr>
                <w:b/>
                <w:bCs/>
                <w:sz w:val="24"/>
                <w:szCs w:val="24"/>
              </w:rPr>
              <w:t>E-mail</w:t>
            </w:r>
          </w:p>
        </w:tc>
        <w:tc>
          <w:tcPr>
            <w:tcW w:w="4073" w:type="pct"/>
            <w:gridSpan w:val="13"/>
            <w:tcBorders>
              <w:bottom w:val="single" w:sz="4" w:space="0" w:color="auto"/>
            </w:tcBorders>
          </w:tcPr>
          <w:p w14:paraId="5EC47392" w14:textId="7EFBEEE3" w:rsidR="007F7D9F" w:rsidRPr="007F7D9F" w:rsidRDefault="007F7D9F" w:rsidP="006E71D9">
            <w:pPr>
              <w:ind w:right="-688"/>
              <w:rPr>
                <w:sz w:val="24"/>
                <w:szCs w:val="24"/>
              </w:rPr>
            </w:pPr>
          </w:p>
        </w:tc>
      </w:tr>
      <w:tr w:rsidR="00EA2CFA" w:rsidRPr="007F7D9F" w14:paraId="354AC90D" w14:textId="77777777" w:rsidTr="00427DBF">
        <w:tc>
          <w:tcPr>
            <w:tcW w:w="1945" w:type="pct"/>
            <w:gridSpan w:val="8"/>
          </w:tcPr>
          <w:p w14:paraId="61A66BB2" w14:textId="77777777" w:rsidR="007F7D9F" w:rsidRPr="007F7D9F" w:rsidRDefault="007F7D9F" w:rsidP="006E71D9">
            <w:pPr>
              <w:pStyle w:val="NormalIndent"/>
              <w:ind w:left="0" w:right="-688"/>
              <w:rPr>
                <w:b/>
                <w:bCs/>
                <w:sz w:val="24"/>
                <w:szCs w:val="24"/>
              </w:rPr>
            </w:pPr>
            <w:r w:rsidRPr="007F7D9F">
              <w:rPr>
                <w:b/>
                <w:bCs/>
                <w:sz w:val="24"/>
                <w:szCs w:val="24"/>
              </w:rPr>
              <w:t>Secondary Parent/Guardian Name</w:t>
            </w:r>
          </w:p>
        </w:tc>
        <w:tc>
          <w:tcPr>
            <w:tcW w:w="3055" w:type="pct"/>
            <w:gridSpan w:val="6"/>
            <w:tcBorders>
              <w:top w:val="single" w:sz="4" w:space="0" w:color="auto"/>
              <w:bottom w:val="single" w:sz="4" w:space="0" w:color="auto"/>
            </w:tcBorders>
          </w:tcPr>
          <w:p w14:paraId="487E6DE5" w14:textId="22086670" w:rsidR="007F7D9F" w:rsidRPr="007F7D9F" w:rsidRDefault="007F7D9F" w:rsidP="006E71D9">
            <w:pPr>
              <w:ind w:right="-688"/>
              <w:rPr>
                <w:sz w:val="24"/>
                <w:szCs w:val="24"/>
              </w:rPr>
            </w:pPr>
          </w:p>
        </w:tc>
      </w:tr>
      <w:tr w:rsidR="00BB3395" w:rsidRPr="002A1244" w14:paraId="3C2E357F" w14:textId="77777777" w:rsidTr="00427DBF">
        <w:trPr>
          <w:trHeight w:val="54"/>
        </w:trPr>
        <w:tc>
          <w:tcPr>
            <w:tcW w:w="1504" w:type="pct"/>
            <w:gridSpan w:val="5"/>
          </w:tcPr>
          <w:p w14:paraId="756C2E16" w14:textId="30810A5B" w:rsidR="007F7D9F" w:rsidRPr="007F7D9F" w:rsidRDefault="007F7D9F" w:rsidP="006E71D9">
            <w:pPr>
              <w:rPr>
                <w:b/>
                <w:bCs/>
                <w:sz w:val="24"/>
                <w:szCs w:val="24"/>
              </w:rPr>
            </w:pPr>
            <w:r w:rsidRPr="007F7D9F">
              <w:rPr>
                <w:b/>
                <w:bCs/>
                <w:sz w:val="24"/>
                <w:szCs w:val="24"/>
              </w:rPr>
              <w:t>Mailing Address</w:t>
            </w:r>
            <w:r w:rsidR="00EA2CFA">
              <w:rPr>
                <w:b/>
                <w:bCs/>
                <w:sz w:val="24"/>
                <w:szCs w:val="24"/>
              </w:rPr>
              <w:br/>
            </w:r>
            <w:r w:rsidRPr="007F7D9F">
              <w:rPr>
                <w:b/>
                <w:bCs/>
                <w:sz w:val="24"/>
                <w:szCs w:val="24"/>
              </w:rPr>
              <w:t>(if different from above)</w:t>
            </w:r>
          </w:p>
        </w:tc>
        <w:tc>
          <w:tcPr>
            <w:tcW w:w="3496" w:type="pct"/>
            <w:gridSpan w:val="9"/>
            <w:tcBorders>
              <w:bottom w:val="single" w:sz="4" w:space="0" w:color="auto"/>
            </w:tcBorders>
          </w:tcPr>
          <w:p w14:paraId="5230FB86" w14:textId="374EA6C9" w:rsidR="007F7D9F" w:rsidRPr="007F7D9F" w:rsidRDefault="00EA2CFA" w:rsidP="006E71D9">
            <w:pPr>
              <w:rPr>
                <w:sz w:val="24"/>
                <w:szCs w:val="24"/>
              </w:rPr>
            </w:pPr>
            <w:r>
              <w:rPr>
                <w:sz w:val="24"/>
                <w:szCs w:val="24"/>
              </w:rPr>
              <w:br/>
            </w:r>
          </w:p>
        </w:tc>
      </w:tr>
      <w:tr w:rsidR="000F50B5" w:rsidRPr="002A1244" w14:paraId="0EFFBC95" w14:textId="1F492569" w:rsidTr="00427DBF">
        <w:trPr>
          <w:trHeight w:val="54"/>
        </w:trPr>
        <w:tc>
          <w:tcPr>
            <w:tcW w:w="927" w:type="pct"/>
          </w:tcPr>
          <w:p w14:paraId="6BB9E75A" w14:textId="122E7CD9" w:rsidR="000F50B5" w:rsidRPr="007F7D9F" w:rsidRDefault="000F50B5" w:rsidP="006E71D9">
            <w:pPr>
              <w:rPr>
                <w:b/>
                <w:bCs/>
                <w:sz w:val="24"/>
                <w:szCs w:val="24"/>
              </w:rPr>
            </w:pPr>
            <w:r w:rsidRPr="007F7D9F">
              <w:rPr>
                <w:b/>
                <w:bCs/>
                <w:sz w:val="24"/>
                <w:szCs w:val="24"/>
              </w:rPr>
              <w:t>Home Phone</w:t>
            </w:r>
          </w:p>
        </w:tc>
        <w:tc>
          <w:tcPr>
            <w:tcW w:w="1595" w:type="pct"/>
            <w:gridSpan w:val="8"/>
            <w:tcBorders>
              <w:bottom w:val="single" w:sz="4" w:space="0" w:color="auto"/>
            </w:tcBorders>
          </w:tcPr>
          <w:p w14:paraId="55ED631A" w14:textId="595DF806" w:rsidR="000F50B5" w:rsidRPr="007F7D9F" w:rsidRDefault="000F50B5" w:rsidP="006E71D9">
            <w:pPr>
              <w:rPr>
                <w:sz w:val="24"/>
                <w:szCs w:val="24"/>
              </w:rPr>
            </w:pPr>
          </w:p>
        </w:tc>
        <w:tc>
          <w:tcPr>
            <w:tcW w:w="665" w:type="pct"/>
            <w:gridSpan w:val="2"/>
            <w:tcBorders>
              <w:top w:val="single" w:sz="4" w:space="0" w:color="auto"/>
            </w:tcBorders>
          </w:tcPr>
          <w:p w14:paraId="3C4E61EB" w14:textId="77777777" w:rsidR="00EA2CFA" w:rsidRDefault="00EA2CFA" w:rsidP="006E71D9">
            <w:pPr>
              <w:spacing w:before="0"/>
              <w:rPr>
                <w:b/>
                <w:bCs/>
                <w:sz w:val="24"/>
                <w:szCs w:val="24"/>
              </w:rPr>
            </w:pPr>
          </w:p>
          <w:p w14:paraId="542CF4A0" w14:textId="35F2EB60" w:rsidR="000F50B5" w:rsidRPr="002A1244" w:rsidRDefault="000F50B5" w:rsidP="006E71D9">
            <w:pPr>
              <w:spacing w:before="0"/>
            </w:pPr>
            <w:r w:rsidRPr="007F7D9F">
              <w:rPr>
                <w:b/>
                <w:bCs/>
                <w:sz w:val="24"/>
                <w:szCs w:val="24"/>
              </w:rPr>
              <w:t>Alt Phone</w:t>
            </w:r>
          </w:p>
        </w:tc>
        <w:tc>
          <w:tcPr>
            <w:tcW w:w="1813" w:type="pct"/>
            <w:gridSpan w:val="3"/>
            <w:tcBorders>
              <w:top w:val="single" w:sz="4" w:space="0" w:color="auto"/>
              <w:bottom w:val="single" w:sz="4" w:space="0" w:color="auto"/>
            </w:tcBorders>
          </w:tcPr>
          <w:p w14:paraId="432F4497" w14:textId="77777777" w:rsidR="00EA2CFA" w:rsidRDefault="00EA2CFA" w:rsidP="006E71D9">
            <w:pPr>
              <w:spacing w:before="0"/>
              <w:rPr>
                <w:sz w:val="24"/>
                <w:szCs w:val="24"/>
              </w:rPr>
            </w:pPr>
          </w:p>
          <w:p w14:paraId="5BB182E7" w14:textId="0BB1D78B" w:rsidR="000F50B5" w:rsidRPr="002A1244" w:rsidRDefault="000F50B5" w:rsidP="006E71D9">
            <w:pPr>
              <w:spacing w:before="0"/>
            </w:pPr>
          </w:p>
        </w:tc>
      </w:tr>
      <w:tr w:rsidR="00EA2CFA" w:rsidRPr="002A1244" w14:paraId="52D4ECDC" w14:textId="77777777" w:rsidTr="00427DBF">
        <w:trPr>
          <w:trHeight w:val="54"/>
        </w:trPr>
        <w:tc>
          <w:tcPr>
            <w:tcW w:w="927" w:type="pct"/>
          </w:tcPr>
          <w:p w14:paraId="0EB2221A" w14:textId="4D8FA391" w:rsidR="000F50B5" w:rsidRPr="007F7D9F" w:rsidRDefault="000F50B5" w:rsidP="006E71D9">
            <w:pPr>
              <w:rPr>
                <w:b/>
                <w:bCs/>
                <w:sz w:val="24"/>
                <w:szCs w:val="24"/>
              </w:rPr>
            </w:pPr>
            <w:r w:rsidRPr="007F7D9F">
              <w:rPr>
                <w:b/>
                <w:bCs/>
                <w:sz w:val="24"/>
                <w:szCs w:val="24"/>
              </w:rPr>
              <w:t>E-mail</w:t>
            </w:r>
          </w:p>
        </w:tc>
        <w:tc>
          <w:tcPr>
            <w:tcW w:w="4073" w:type="pct"/>
            <w:gridSpan w:val="13"/>
            <w:tcBorders>
              <w:bottom w:val="single" w:sz="4" w:space="0" w:color="auto"/>
            </w:tcBorders>
          </w:tcPr>
          <w:p w14:paraId="62D2FA30" w14:textId="40A6A897" w:rsidR="000F50B5" w:rsidRPr="007F7D9F" w:rsidRDefault="000F50B5" w:rsidP="006E71D9">
            <w:pPr>
              <w:rPr>
                <w:sz w:val="24"/>
                <w:szCs w:val="24"/>
              </w:rPr>
            </w:pPr>
          </w:p>
        </w:tc>
      </w:tr>
    </w:tbl>
    <w:p w14:paraId="10413364" w14:textId="74DEDB5F" w:rsidR="007F7D9F" w:rsidRPr="002E51B6" w:rsidRDefault="007F7D9F" w:rsidP="00D67D72">
      <w:pPr>
        <w:spacing w:line="360" w:lineRule="auto"/>
        <w:jc w:val="center"/>
        <w:rPr>
          <w:b/>
          <w:bCs/>
          <w:color w:val="731F1C" w:themeColor="accent5"/>
        </w:rPr>
      </w:pPr>
      <w:r w:rsidRPr="002E51B6">
        <w:rPr>
          <w:b/>
          <w:bCs/>
          <w:color w:val="731F1C" w:themeColor="accent5"/>
        </w:rPr>
        <w:t xml:space="preserve">CONTINUED ON PAGE </w:t>
      </w:r>
      <w:r w:rsidR="001E5561" w:rsidRPr="002E51B6">
        <w:rPr>
          <w:b/>
          <w:bCs/>
          <w:color w:val="731F1C" w:themeColor="accent5"/>
        </w:rPr>
        <w:t>2</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7105"/>
      </w:tblGrid>
      <w:tr w:rsidR="001E5561" w14:paraId="4BBB1ADC" w14:textId="77777777" w:rsidTr="00427DBF">
        <w:trPr>
          <w:trHeight w:val="441"/>
        </w:trPr>
        <w:tc>
          <w:tcPr>
            <w:tcW w:w="9710" w:type="dxa"/>
            <w:gridSpan w:val="2"/>
            <w:shd w:val="clear" w:color="auto" w:fill="731F1C" w:themeFill="accent5"/>
          </w:tcPr>
          <w:p w14:paraId="15507C3E" w14:textId="22D8A887" w:rsidR="001E5561" w:rsidRPr="00BB3395" w:rsidRDefault="001E5561" w:rsidP="001E5561">
            <w:pPr>
              <w:spacing w:before="0" w:line="276" w:lineRule="auto"/>
              <w:rPr>
                <w:sz w:val="24"/>
                <w:szCs w:val="24"/>
              </w:rPr>
            </w:pPr>
            <w:r w:rsidRPr="001E5561">
              <w:rPr>
                <w:b/>
                <w:bCs/>
              </w:rPr>
              <w:lastRenderedPageBreak/>
              <w:t>Mandatory Drop-off/Dismissal Authorization:</w:t>
            </w:r>
          </w:p>
        </w:tc>
      </w:tr>
      <w:tr w:rsidR="001E5561" w14:paraId="14B6EB3A" w14:textId="77777777" w:rsidTr="00427DBF">
        <w:trPr>
          <w:trHeight w:val="441"/>
        </w:trPr>
        <w:tc>
          <w:tcPr>
            <w:tcW w:w="9710" w:type="dxa"/>
            <w:gridSpan w:val="2"/>
          </w:tcPr>
          <w:p w14:paraId="43F47846" w14:textId="78500143" w:rsidR="001E5561" w:rsidRPr="00BB3395" w:rsidRDefault="001E5561" w:rsidP="006E71D9">
            <w:pPr>
              <w:spacing w:before="0" w:line="264" w:lineRule="auto"/>
              <w:rPr>
                <w:sz w:val="24"/>
                <w:szCs w:val="24"/>
              </w:rPr>
            </w:pPr>
            <w:r w:rsidRPr="00993051">
              <w:rPr>
                <w:sz w:val="24"/>
                <w:szCs w:val="24"/>
              </w:rPr>
              <w:t>Every day at drop-off and dismissal time the Parent/Guardian or authorized alternate MUST SIGN IN and SIGN OUT the child. No child will be permitted to enter or leave the class with persons other than those listed:</w:t>
            </w:r>
          </w:p>
        </w:tc>
      </w:tr>
      <w:tr w:rsidR="000F50B5" w14:paraId="5A398BC9" w14:textId="77777777" w:rsidTr="00427DBF">
        <w:trPr>
          <w:trHeight w:val="441"/>
        </w:trPr>
        <w:tc>
          <w:tcPr>
            <w:tcW w:w="2605" w:type="dxa"/>
          </w:tcPr>
          <w:p w14:paraId="3ED6971A" w14:textId="4D7D277A" w:rsidR="000F50B5" w:rsidRPr="00BB3395" w:rsidRDefault="000F50B5" w:rsidP="000D24E3">
            <w:pPr>
              <w:rPr>
                <w:b/>
                <w:bCs/>
                <w:sz w:val="24"/>
                <w:szCs w:val="24"/>
              </w:rPr>
            </w:pPr>
            <w:r w:rsidRPr="00BB3395">
              <w:rPr>
                <w:b/>
                <w:bCs/>
                <w:sz w:val="24"/>
                <w:szCs w:val="24"/>
              </w:rPr>
              <w:t>Parent/Guardian</w:t>
            </w:r>
          </w:p>
        </w:tc>
        <w:tc>
          <w:tcPr>
            <w:tcW w:w="7105" w:type="dxa"/>
            <w:tcBorders>
              <w:bottom w:val="single" w:sz="4" w:space="0" w:color="auto"/>
            </w:tcBorders>
          </w:tcPr>
          <w:p w14:paraId="496F9F28" w14:textId="44AE3E2F" w:rsidR="000F50B5" w:rsidRPr="00BB3395" w:rsidRDefault="000F50B5" w:rsidP="000D24E3">
            <w:pPr>
              <w:rPr>
                <w:sz w:val="24"/>
                <w:szCs w:val="24"/>
              </w:rPr>
            </w:pPr>
          </w:p>
        </w:tc>
      </w:tr>
      <w:tr w:rsidR="000F50B5" w14:paraId="6FFB525A" w14:textId="77777777" w:rsidTr="00427DBF">
        <w:tc>
          <w:tcPr>
            <w:tcW w:w="2605" w:type="dxa"/>
          </w:tcPr>
          <w:p w14:paraId="6CB47815" w14:textId="37936028" w:rsidR="000F50B5" w:rsidRPr="00BB3395" w:rsidRDefault="000F50B5" w:rsidP="000D24E3">
            <w:pPr>
              <w:rPr>
                <w:b/>
                <w:bCs/>
                <w:sz w:val="24"/>
                <w:szCs w:val="24"/>
              </w:rPr>
            </w:pPr>
            <w:r w:rsidRPr="00BB3395">
              <w:rPr>
                <w:b/>
                <w:bCs/>
                <w:sz w:val="24"/>
                <w:szCs w:val="24"/>
              </w:rPr>
              <w:t>Parent/Guardian</w:t>
            </w:r>
          </w:p>
        </w:tc>
        <w:tc>
          <w:tcPr>
            <w:tcW w:w="7105" w:type="dxa"/>
            <w:tcBorders>
              <w:top w:val="single" w:sz="4" w:space="0" w:color="auto"/>
              <w:bottom w:val="single" w:sz="4" w:space="0" w:color="auto"/>
            </w:tcBorders>
          </w:tcPr>
          <w:p w14:paraId="626FA434" w14:textId="6B945F86" w:rsidR="000F50B5" w:rsidRPr="00BB3395" w:rsidRDefault="000F50B5" w:rsidP="000D24E3">
            <w:pPr>
              <w:rPr>
                <w:sz w:val="24"/>
                <w:szCs w:val="24"/>
              </w:rPr>
            </w:pPr>
          </w:p>
        </w:tc>
      </w:tr>
      <w:tr w:rsidR="000F50B5" w14:paraId="387B9499" w14:textId="77777777" w:rsidTr="00427DBF">
        <w:tc>
          <w:tcPr>
            <w:tcW w:w="2605" w:type="dxa"/>
          </w:tcPr>
          <w:p w14:paraId="17934361" w14:textId="6D432968" w:rsidR="000F50B5" w:rsidRPr="00BB3395" w:rsidRDefault="000F50B5" w:rsidP="000D24E3">
            <w:pPr>
              <w:rPr>
                <w:b/>
                <w:bCs/>
                <w:sz w:val="24"/>
                <w:szCs w:val="24"/>
              </w:rPr>
            </w:pPr>
            <w:r w:rsidRPr="00BB3395">
              <w:rPr>
                <w:b/>
                <w:bCs/>
                <w:sz w:val="24"/>
                <w:szCs w:val="24"/>
              </w:rPr>
              <w:t>Alternate</w:t>
            </w:r>
          </w:p>
        </w:tc>
        <w:tc>
          <w:tcPr>
            <w:tcW w:w="7105" w:type="dxa"/>
            <w:tcBorders>
              <w:top w:val="single" w:sz="4" w:space="0" w:color="auto"/>
              <w:bottom w:val="single" w:sz="4" w:space="0" w:color="auto"/>
            </w:tcBorders>
          </w:tcPr>
          <w:p w14:paraId="078C9D4F" w14:textId="36217857" w:rsidR="000F50B5" w:rsidRPr="00BB3395" w:rsidRDefault="000F50B5" w:rsidP="000D24E3">
            <w:pPr>
              <w:rPr>
                <w:sz w:val="24"/>
                <w:szCs w:val="24"/>
              </w:rPr>
            </w:pPr>
          </w:p>
        </w:tc>
      </w:tr>
    </w:tbl>
    <w:tbl>
      <w:tblPr>
        <w:tblStyle w:val="TableGrid"/>
        <w:tblpPr w:leftFromText="180" w:rightFromText="180" w:vertAnchor="text" w:tblpX="-360" w:tblpY="239"/>
        <w:tblW w:w="97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
        <w:gridCol w:w="9620"/>
      </w:tblGrid>
      <w:tr w:rsidR="001E5561" w14:paraId="4069C4D1" w14:textId="77777777" w:rsidTr="00427DBF">
        <w:tc>
          <w:tcPr>
            <w:tcW w:w="9710" w:type="dxa"/>
            <w:gridSpan w:val="2"/>
            <w:shd w:val="clear" w:color="auto" w:fill="731F1C" w:themeFill="accent5"/>
          </w:tcPr>
          <w:p w14:paraId="4928E1C3" w14:textId="77777777" w:rsidR="001E5561" w:rsidRDefault="001E5561" w:rsidP="00427DBF">
            <w:pPr>
              <w:spacing w:before="0" w:line="276" w:lineRule="auto"/>
              <w:rPr>
                <w:b/>
                <w:bCs/>
                <w:sz w:val="24"/>
                <w:szCs w:val="24"/>
              </w:rPr>
            </w:pPr>
            <w:r w:rsidRPr="001E5561">
              <w:rPr>
                <w:b/>
                <w:bCs/>
              </w:rPr>
              <w:t>Photo Authorization</w:t>
            </w:r>
          </w:p>
        </w:tc>
      </w:tr>
      <w:tr w:rsidR="001E5561" w14:paraId="59D1820C" w14:textId="77777777" w:rsidTr="00427DBF">
        <w:trPr>
          <w:gridBefore w:val="1"/>
          <w:wBefore w:w="90" w:type="dxa"/>
        </w:trPr>
        <w:tc>
          <w:tcPr>
            <w:tcW w:w="9620" w:type="dxa"/>
          </w:tcPr>
          <w:p w14:paraId="35675FC3" w14:textId="77777777" w:rsidR="001E5561" w:rsidRDefault="001E5561" w:rsidP="006E71D9">
            <w:pPr>
              <w:spacing w:before="0" w:line="264" w:lineRule="auto"/>
              <w:rPr>
                <w:b/>
                <w:bCs/>
                <w:sz w:val="24"/>
                <w:szCs w:val="24"/>
              </w:rPr>
            </w:pPr>
            <w:r w:rsidRPr="00993051">
              <w:rPr>
                <w:sz w:val="24"/>
                <w:szCs w:val="24"/>
              </w:rPr>
              <w:t xml:space="preserve">I give permission to the </w:t>
            </w:r>
            <w:r>
              <w:rPr>
                <w:sz w:val="24"/>
                <w:szCs w:val="24"/>
              </w:rPr>
              <w:t>Cranbrook History Centre</w:t>
            </w:r>
            <w:r w:rsidRPr="00993051">
              <w:rPr>
                <w:sz w:val="24"/>
                <w:szCs w:val="24"/>
              </w:rPr>
              <w:t xml:space="preserve"> to photograph my child for program promotional purposes. I understand that these images become the property of </w:t>
            </w:r>
            <w:r>
              <w:rPr>
                <w:sz w:val="24"/>
                <w:szCs w:val="24"/>
              </w:rPr>
              <w:t>t</w:t>
            </w:r>
            <w:r w:rsidRPr="00993051">
              <w:rPr>
                <w:sz w:val="24"/>
                <w:szCs w:val="24"/>
              </w:rPr>
              <w:t xml:space="preserve">he </w:t>
            </w:r>
            <w:r>
              <w:rPr>
                <w:sz w:val="24"/>
                <w:szCs w:val="24"/>
              </w:rPr>
              <w:t>Cranbrook History Centre</w:t>
            </w:r>
            <w:r w:rsidRPr="00993051">
              <w:rPr>
                <w:sz w:val="24"/>
                <w:szCs w:val="24"/>
              </w:rPr>
              <w:t xml:space="preserve"> and my child will be unidentified if the resulting photos are used in brochures, literature, or the website.</w:t>
            </w:r>
          </w:p>
        </w:tc>
      </w:tr>
    </w:tbl>
    <w:p w14:paraId="62EF1D0B" w14:textId="11231913" w:rsidR="000F50B5" w:rsidRDefault="000F50B5" w:rsidP="001E5561">
      <w:pPr>
        <w:spacing w:line="276" w:lineRule="auto"/>
        <w:ind w:firstLine="720"/>
        <w:rPr>
          <w:sz w:val="24"/>
          <w:szCs w:val="24"/>
        </w:rPr>
      </w:pPr>
      <w:r>
        <w:rPr>
          <w:sz w:val="24"/>
          <w:szCs w:val="24"/>
        </w:rPr>
        <w:t xml:space="preserve">Yes </w:t>
      </w:r>
      <w:sdt>
        <w:sdtPr>
          <w:rPr>
            <w:sz w:val="24"/>
            <w:szCs w:val="24"/>
          </w:rPr>
          <w:id w:val="1014031383"/>
          <w14:checkbox>
            <w14:checked w14:val="0"/>
            <w14:checkedState w14:val="2612" w14:font="MS Gothic"/>
            <w14:uncheckedState w14:val="2610" w14:font="MS Gothic"/>
          </w14:checkbox>
        </w:sdtPr>
        <w:sdtEndPr/>
        <w:sdtContent>
          <w:r w:rsidR="00BB3395">
            <w:rPr>
              <w:rFonts w:ascii="MS Gothic" w:eastAsia="MS Gothic" w:hAnsi="MS Gothic" w:hint="eastAsia"/>
              <w:sz w:val="24"/>
              <w:szCs w:val="24"/>
            </w:rPr>
            <w:t>☐</w:t>
          </w:r>
        </w:sdtContent>
      </w:sdt>
      <w:r w:rsidR="002D6E7E">
        <w:rPr>
          <w:sz w:val="24"/>
          <w:szCs w:val="24"/>
        </w:rPr>
        <w:tab/>
      </w:r>
      <w:r w:rsidR="002D6E7E">
        <w:rPr>
          <w:sz w:val="24"/>
          <w:szCs w:val="24"/>
        </w:rPr>
        <w:tab/>
      </w:r>
      <w:r>
        <w:rPr>
          <w:sz w:val="24"/>
          <w:szCs w:val="24"/>
        </w:rPr>
        <w:t xml:space="preserve">No </w:t>
      </w:r>
      <w:sdt>
        <w:sdtPr>
          <w:rPr>
            <w:sz w:val="24"/>
            <w:szCs w:val="24"/>
          </w:rPr>
          <w:id w:val="-1042662827"/>
          <w14:checkbox>
            <w14:checked w14:val="0"/>
            <w14:checkedState w14:val="2612" w14:font="MS Gothic"/>
            <w14:uncheckedState w14:val="2610" w14:font="MS Gothic"/>
          </w14:checkbox>
        </w:sdtPr>
        <w:sdtEndPr/>
        <w:sdtContent>
          <w:r w:rsidR="00BB3395">
            <w:rPr>
              <w:rFonts w:ascii="MS Gothic" w:eastAsia="MS Gothic" w:hAnsi="MS Gothic" w:hint="eastAsia"/>
              <w:sz w:val="24"/>
              <w:szCs w:val="24"/>
            </w:rPr>
            <w:t>☐</w:t>
          </w:r>
        </w:sdtContent>
      </w:sdt>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
        <w:gridCol w:w="9620"/>
      </w:tblGrid>
      <w:tr w:rsidR="001E5561" w14:paraId="2C4F9DE2" w14:textId="77777777" w:rsidTr="00427DBF">
        <w:tc>
          <w:tcPr>
            <w:tcW w:w="9710" w:type="dxa"/>
            <w:gridSpan w:val="2"/>
            <w:shd w:val="clear" w:color="auto" w:fill="731F1C" w:themeFill="accent5"/>
          </w:tcPr>
          <w:p w14:paraId="50356AD0" w14:textId="300A7511" w:rsidR="001E5561" w:rsidRDefault="001E5561" w:rsidP="001E5561">
            <w:pPr>
              <w:spacing w:before="0" w:line="276" w:lineRule="auto"/>
              <w:rPr>
                <w:b/>
                <w:bCs/>
                <w:sz w:val="24"/>
                <w:szCs w:val="24"/>
              </w:rPr>
            </w:pPr>
            <w:r w:rsidRPr="001E5561">
              <w:rPr>
                <w:b/>
                <w:bCs/>
              </w:rPr>
              <w:t>Emergency Authorization</w:t>
            </w:r>
          </w:p>
        </w:tc>
      </w:tr>
      <w:tr w:rsidR="001E5561" w14:paraId="1A99FEF2" w14:textId="77777777" w:rsidTr="00427DBF">
        <w:trPr>
          <w:gridBefore w:val="1"/>
          <w:wBefore w:w="90" w:type="dxa"/>
        </w:trPr>
        <w:tc>
          <w:tcPr>
            <w:tcW w:w="9620" w:type="dxa"/>
          </w:tcPr>
          <w:p w14:paraId="3EE1193A" w14:textId="77777777" w:rsidR="003F794D" w:rsidRDefault="001E5561" w:rsidP="006E71D9">
            <w:pPr>
              <w:spacing w:before="0" w:line="264" w:lineRule="auto"/>
              <w:rPr>
                <w:sz w:val="24"/>
                <w:szCs w:val="24"/>
              </w:rPr>
            </w:pPr>
            <w:r>
              <w:rPr>
                <w:sz w:val="24"/>
                <w:szCs w:val="24"/>
              </w:rPr>
              <w:t>The Cranbrook History Centre</w:t>
            </w:r>
            <w:r w:rsidRPr="00993051">
              <w:rPr>
                <w:sz w:val="24"/>
                <w:szCs w:val="24"/>
              </w:rPr>
              <w:t xml:space="preserve"> and its staff have permission in an emergency to call 911, and/or send my child to a Hospital/Medical Centre, and the Medical Personnel have my authorization to provide the treatment deemed necessary for the well-being of my child. </w:t>
            </w:r>
            <w:r>
              <w:rPr>
                <w:sz w:val="24"/>
                <w:szCs w:val="24"/>
              </w:rPr>
              <w:t>The Cranbrook History Centre</w:t>
            </w:r>
            <w:r w:rsidRPr="00993051">
              <w:rPr>
                <w:sz w:val="24"/>
                <w:szCs w:val="24"/>
              </w:rPr>
              <w:t xml:space="preserve"> will make every reasonable attempt to contact the Parent/Guardian/Emergency Contacts. </w:t>
            </w:r>
            <w:r>
              <w:rPr>
                <w:sz w:val="24"/>
                <w:szCs w:val="24"/>
              </w:rPr>
              <w:t>The Cranbrook History Centre</w:t>
            </w:r>
            <w:r w:rsidRPr="00993051">
              <w:rPr>
                <w:sz w:val="24"/>
                <w:szCs w:val="24"/>
              </w:rPr>
              <w:t xml:space="preserve"> </w:t>
            </w:r>
            <w:r w:rsidR="00B51CC3">
              <w:rPr>
                <w:sz w:val="24"/>
                <w:szCs w:val="24"/>
              </w:rPr>
              <w:t xml:space="preserve">Protection of Minors Policy </w:t>
            </w:r>
            <w:r w:rsidRPr="00993051">
              <w:rPr>
                <w:sz w:val="24"/>
                <w:szCs w:val="24"/>
              </w:rPr>
              <w:t xml:space="preserve">commits to safe practices and provides that any child or youth participating in any activity offered through the gallery has the right to be free from physical, emotional or sexual abuse when in contact with any </w:t>
            </w:r>
            <w:r>
              <w:rPr>
                <w:sz w:val="24"/>
                <w:szCs w:val="24"/>
              </w:rPr>
              <w:t>CHC</w:t>
            </w:r>
            <w:r w:rsidRPr="00993051">
              <w:rPr>
                <w:sz w:val="24"/>
                <w:szCs w:val="24"/>
              </w:rPr>
              <w:t xml:space="preserve"> employee, contractor or volunteer. </w:t>
            </w:r>
          </w:p>
          <w:p w14:paraId="0568A54C" w14:textId="5C919D83" w:rsidR="001E5561" w:rsidRDefault="001E5561" w:rsidP="006E71D9">
            <w:pPr>
              <w:spacing w:before="0" w:line="264" w:lineRule="auto"/>
              <w:rPr>
                <w:b/>
                <w:bCs/>
                <w:sz w:val="24"/>
                <w:szCs w:val="24"/>
              </w:rPr>
            </w:pPr>
            <w:r w:rsidRPr="003F794D">
              <w:rPr>
                <w:b/>
                <w:bCs/>
                <w:sz w:val="24"/>
                <w:szCs w:val="24"/>
              </w:rPr>
              <w:t>Authorization</w:t>
            </w:r>
            <w:r w:rsidR="003F794D">
              <w:rPr>
                <w:sz w:val="24"/>
                <w:szCs w:val="24"/>
              </w:rPr>
              <w:t>:</w:t>
            </w:r>
            <w:r w:rsidRPr="00993051">
              <w:rPr>
                <w:sz w:val="24"/>
                <w:szCs w:val="24"/>
              </w:rPr>
              <w:t xml:space="preserve"> I have read, and agree to, the </w:t>
            </w:r>
            <w:r>
              <w:rPr>
                <w:sz w:val="24"/>
                <w:szCs w:val="24"/>
              </w:rPr>
              <w:t>Cranbrook History Centre</w:t>
            </w:r>
            <w:r w:rsidRPr="00993051">
              <w:rPr>
                <w:sz w:val="24"/>
                <w:szCs w:val="24"/>
              </w:rPr>
              <w:t xml:space="preserve"> Registration Policies.</w:t>
            </w:r>
          </w:p>
        </w:tc>
      </w:tr>
    </w:tbl>
    <w:p w14:paraId="4C59B275" w14:textId="4234A0A5" w:rsidR="007F7D9F" w:rsidRDefault="007F7D9F" w:rsidP="001E5561">
      <w:pPr>
        <w:spacing w:after="0" w:line="276" w:lineRule="auto"/>
        <w:rPr>
          <w:b/>
          <w:bCs/>
          <w:sz w:val="24"/>
          <w:szCs w:val="24"/>
        </w:rPr>
      </w:pPr>
      <w:r w:rsidRPr="00BB3395">
        <w:rPr>
          <w:b/>
          <w:bCs/>
          <w:sz w:val="24"/>
          <w:szCs w:val="24"/>
        </w:rPr>
        <w:t xml:space="preserve">Parent/Guardian Signature: </w:t>
      </w:r>
    </w:p>
    <w:tbl>
      <w:tblPr>
        <w:tblStyle w:val="TableGrid"/>
        <w:tblW w:w="987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0"/>
        <w:gridCol w:w="913"/>
        <w:gridCol w:w="3383"/>
        <w:gridCol w:w="94"/>
      </w:tblGrid>
      <w:tr w:rsidR="00F932EF" w14:paraId="456DC4B7" w14:textId="77777777" w:rsidTr="00F90BEE">
        <w:trPr>
          <w:gridAfter w:val="1"/>
          <w:wAfter w:w="94" w:type="dxa"/>
          <w:trHeight w:val="481"/>
        </w:trPr>
        <w:tc>
          <w:tcPr>
            <w:tcW w:w="5481" w:type="dxa"/>
            <w:tcBorders>
              <w:bottom w:val="single" w:sz="4" w:space="0" w:color="auto"/>
            </w:tcBorders>
          </w:tcPr>
          <w:p w14:paraId="18EED75D" w14:textId="77777777" w:rsidR="00F932EF" w:rsidRDefault="00F932EF" w:rsidP="000F50B5">
            <w:pPr>
              <w:spacing w:line="276" w:lineRule="auto"/>
              <w:rPr>
                <w:b/>
                <w:bCs/>
                <w:sz w:val="24"/>
                <w:szCs w:val="24"/>
              </w:rPr>
            </w:pPr>
          </w:p>
        </w:tc>
        <w:tc>
          <w:tcPr>
            <w:tcW w:w="913" w:type="dxa"/>
          </w:tcPr>
          <w:p w14:paraId="1DC8C395" w14:textId="6BF76B71" w:rsidR="00F932EF" w:rsidRDefault="00F932EF" w:rsidP="000F50B5">
            <w:pPr>
              <w:spacing w:line="276" w:lineRule="auto"/>
              <w:rPr>
                <w:b/>
                <w:bCs/>
                <w:sz w:val="24"/>
                <w:szCs w:val="24"/>
              </w:rPr>
            </w:pPr>
            <w:r>
              <w:rPr>
                <w:b/>
                <w:bCs/>
                <w:sz w:val="24"/>
                <w:szCs w:val="24"/>
              </w:rPr>
              <w:t>Date:</w:t>
            </w:r>
          </w:p>
        </w:tc>
        <w:tc>
          <w:tcPr>
            <w:tcW w:w="3382" w:type="dxa"/>
            <w:tcBorders>
              <w:bottom w:val="single" w:sz="4" w:space="0" w:color="auto"/>
            </w:tcBorders>
          </w:tcPr>
          <w:p w14:paraId="3A03F8D5" w14:textId="3D12615F" w:rsidR="00F932EF" w:rsidRDefault="00F932EF" w:rsidP="000F50B5">
            <w:pPr>
              <w:spacing w:line="276" w:lineRule="auto"/>
              <w:rPr>
                <w:b/>
                <w:bCs/>
                <w:sz w:val="24"/>
                <w:szCs w:val="24"/>
              </w:rPr>
            </w:pPr>
          </w:p>
        </w:tc>
      </w:tr>
      <w:tr w:rsidR="001E5561" w14:paraId="6D664530" w14:textId="77777777" w:rsidTr="00F90BEE">
        <w:trPr>
          <w:gridAfter w:val="1"/>
          <w:wAfter w:w="93" w:type="dxa"/>
          <w:trHeight w:val="239"/>
        </w:trPr>
        <w:tc>
          <w:tcPr>
            <w:tcW w:w="9777" w:type="dxa"/>
            <w:gridSpan w:val="3"/>
          </w:tcPr>
          <w:p w14:paraId="2F3A5F49" w14:textId="77777777" w:rsidR="001E5561" w:rsidRPr="001E5561" w:rsidRDefault="001E5561" w:rsidP="000F50B5">
            <w:pPr>
              <w:spacing w:line="276" w:lineRule="auto"/>
              <w:rPr>
                <w:b/>
                <w:bCs/>
                <w:sz w:val="6"/>
                <w:szCs w:val="6"/>
              </w:rPr>
            </w:pPr>
          </w:p>
        </w:tc>
      </w:tr>
      <w:tr w:rsidR="00E61FB2" w:rsidRPr="00E61FB2" w14:paraId="466F1FA4" w14:textId="77777777" w:rsidTr="00F90BEE">
        <w:trPr>
          <w:trHeight w:val="345"/>
        </w:trPr>
        <w:tc>
          <w:tcPr>
            <w:tcW w:w="9870" w:type="dxa"/>
            <w:gridSpan w:val="4"/>
            <w:shd w:val="clear" w:color="auto" w:fill="731F1C" w:themeFill="accent5"/>
          </w:tcPr>
          <w:p w14:paraId="51445B4B" w14:textId="31F73A21" w:rsidR="00427DBF" w:rsidRPr="00E61FB2" w:rsidRDefault="00427DBF" w:rsidP="001E5561">
            <w:pPr>
              <w:spacing w:before="0" w:line="276" w:lineRule="auto"/>
              <w:rPr>
                <w:b/>
                <w:bCs/>
                <w:color w:val="FFFFFF" w:themeColor="background1"/>
                <w:sz w:val="24"/>
                <w:szCs w:val="24"/>
              </w:rPr>
            </w:pPr>
            <w:r w:rsidRPr="00E61FB2">
              <w:rPr>
                <w:b/>
                <w:bCs/>
                <w:color w:val="FFFFFF" w:themeColor="background1"/>
              </w:rPr>
              <w:t>Payment Procedure</w:t>
            </w:r>
          </w:p>
        </w:tc>
      </w:tr>
      <w:tr w:rsidR="001E5561" w14:paraId="7EFA1F8C" w14:textId="77777777" w:rsidTr="00F90BEE">
        <w:trPr>
          <w:trHeight w:val="906"/>
        </w:trPr>
        <w:tc>
          <w:tcPr>
            <w:tcW w:w="9870" w:type="dxa"/>
            <w:gridSpan w:val="4"/>
          </w:tcPr>
          <w:p w14:paraId="301DB6CA" w14:textId="53730F6C" w:rsidR="001E5561" w:rsidRDefault="001E5561" w:rsidP="006E71D9">
            <w:pPr>
              <w:spacing w:before="0" w:line="264" w:lineRule="auto"/>
              <w:rPr>
                <w:b/>
                <w:bCs/>
                <w:sz w:val="24"/>
                <w:szCs w:val="24"/>
              </w:rPr>
            </w:pPr>
            <w:r w:rsidRPr="001E5561">
              <w:rPr>
                <w:i/>
                <w:iCs/>
                <w:sz w:val="24"/>
                <w:szCs w:val="24"/>
              </w:rPr>
              <w:t>Option 1</w:t>
            </w:r>
            <w:r w:rsidRPr="001E5561">
              <w:rPr>
                <w:sz w:val="22"/>
                <w:szCs w:val="22"/>
              </w:rPr>
              <w:t xml:space="preserve">: </w:t>
            </w:r>
            <w:r>
              <w:rPr>
                <w:sz w:val="24"/>
                <w:szCs w:val="24"/>
              </w:rPr>
              <w:t xml:space="preserve">E-mail a copy of the form to </w:t>
            </w:r>
            <w:hyperlink r:id="rId11" w:history="1">
              <w:r w:rsidRPr="007E7798">
                <w:rPr>
                  <w:rStyle w:val="Hyperlink"/>
                  <w:sz w:val="24"/>
                  <w:szCs w:val="24"/>
                </w:rPr>
                <w:t>info@cranbrookhistorymuseum.com</w:t>
              </w:r>
            </w:hyperlink>
            <w:r>
              <w:rPr>
                <w:sz w:val="24"/>
                <w:szCs w:val="24"/>
              </w:rPr>
              <w:t>.  Then, call or come into the museum to pay at the front desk and finalize your registration.</w:t>
            </w:r>
            <w:r>
              <w:rPr>
                <w:sz w:val="24"/>
                <w:szCs w:val="24"/>
              </w:rPr>
              <w:br/>
            </w:r>
            <w:r w:rsidRPr="001E5561">
              <w:rPr>
                <w:i/>
                <w:iCs/>
                <w:sz w:val="24"/>
                <w:szCs w:val="24"/>
              </w:rPr>
              <w:t>Option 2:</w:t>
            </w:r>
            <w:r>
              <w:rPr>
                <w:sz w:val="24"/>
                <w:szCs w:val="24"/>
              </w:rPr>
              <w:t xml:space="preserve"> Print out a copy of the form to bring in and pay at the front desk to register.</w:t>
            </w:r>
          </w:p>
        </w:tc>
      </w:tr>
    </w:tbl>
    <w:p w14:paraId="35237ACC" w14:textId="6464F699" w:rsidR="00882EE3" w:rsidRPr="002D6E7E" w:rsidRDefault="00882EE3" w:rsidP="000F50B5">
      <w:pPr>
        <w:spacing w:line="276" w:lineRule="auto"/>
        <w:rPr>
          <w:b/>
          <w:bCs/>
          <w:sz w:val="24"/>
          <w:szCs w:val="24"/>
        </w:rPr>
      </w:pPr>
    </w:p>
    <w:sectPr w:rsidR="00882EE3" w:rsidRPr="002D6E7E" w:rsidSect="00D67D72">
      <w:headerReference w:type="default" r:id="rId12"/>
      <w:footerReference w:type="even" r:id="rId13"/>
      <w:footerReference w:type="default" r:id="rId14"/>
      <w:pgSz w:w="12240" w:h="15840"/>
      <w:pgMar w:top="1440" w:right="1440" w:bottom="1440" w:left="1440" w:header="432"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6D7336" w14:textId="77777777" w:rsidR="00044F14" w:rsidRDefault="00044F14" w:rsidP="000172E5">
      <w:pPr>
        <w:spacing w:after="0" w:line="240" w:lineRule="auto"/>
      </w:pPr>
      <w:r>
        <w:separator/>
      </w:r>
    </w:p>
  </w:endnote>
  <w:endnote w:type="continuationSeparator" w:id="0">
    <w:p w14:paraId="534E1518" w14:textId="77777777" w:rsidR="00044F14" w:rsidRDefault="00044F14"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B634B451-13DF-4A89-BCFD-23DE48482B21}"/>
    <w:embedBold r:id="rId2" w:fontKey="{E6EFCEF5-2806-4325-BC7D-AB9C3F649CF8}"/>
    <w:embedItalic r:id="rId3" w:fontKey="{63F10A0A-2190-42ED-A2D2-34AEAFEB442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4" w:fontKey="{0389B147-5D40-47C7-83C4-51FF09487D40}"/>
    <w:embedBold r:id="rId5" w:fontKey="{14FCF119-88E3-4B7B-BFFB-7FB7879E2E49}"/>
    <w:embedItalic r:id="rId6" w:fontKey="{561F3732-DAA2-4849-AB3D-674CE32E9770}"/>
  </w:font>
  <w:font w:name="Consolas">
    <w:panose1 w:val="020B0609020204030204"/>
    <w:charset w:val="00"/>
    <w:family w:val="modern"/>
    <w:pitch w:val="fixed"/>
    <w:sig w:usb0="E00006FF" w:usb1="0000FCFF" w:usb2="00000001" w:usb3="00000000" w:csb0="0000019F" w:csb1="00000000"/>
    <w:embedRegular r:id="rId7" w:fontKey="{9C3BF765-4CCB-4ADE-A9DA-CF433963F9C6}"/>
  </w:font>
  <w:font w:name="MS Gothic">
    <w:altName w:val="ＭＳ ゴシック"/>
    <w:panose1 w:val="020B0609070205080204"/>
    <w:charset w:val="80"/>
    <w:family w:val="modern"/>
    <w:pitch w:val="fixed"/>
    <w:sig w:usb0="E00002FF" w:usb1="6AC7FDFB" w:usb2="08000012" w:usb3="00000000" w:csb0="0002009F" w:csb1="00000000"/>
    <w:embedRegular r:id="rId8" w:subsetted="1" w:fontKey="{4C8F9F02-454C-453C-ACAB-D38FC453CB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4675"/>
      <w:gridCol w:w="4675"/>
    </w:tblGrid>
    <w:tr w:rsidR="00263FAF" w:rsidRPr="00311D4F" w14:paraId="10E19492" w14:textId="77777777" w:rsidTr="00D616DF">
      <w:tc>
        <w:tcPr>
          <w:tcW w:w="4675" w:type="dxa"/>
          <w:vAlign w:val="center"/>
        </w:tcPr>
        <w:p w14:paraId="09F208A8" w14:textId="70FBD45C" w:rsidR="0007015E" w:rsidRPr="00311D4F" w:rsidRDefault="0051352D" w:rsidP="00263FAF">
          <w:pPr>
            <w:tabs>
              <w:tab w:val="center" w:pos="4680"/>
              <w:tab w:val="right" w:pos="9810"/>
            </w:tabs>
            <w:spacing w:after="0" w:line="240" w:lineRule="auto"/>
            <w:rPr>
              <w:sz w:val="18"/>
              <w:szCs w:val="24"/>
            </w:rPr>
          </w:pPr>
          <w:r w:rsidRPr="0007015E">
            <w:rPr>
              <w:noProof/>
              <w:sz w:val="18"/>
              <w:szCs w:val="24"/>
            </w:rPr>
            <mc:AlternateContent>
              <mc:Choice Requires="wps">
                <w:drawing>
                  <wp:anchor distT="0" distB="0" distL="114300" distR="114300" simplePos="0" relativeHeight="251659264" behindDoc="0" locked="0" layoutInCell="1" allowOverlap="1" wp14:anchorId="7D5B7212" wp14:editId="55CF1C0C">
                    <wp:simplePos x="0" y="0"/>
                    <wp:positionH relativeFrom="column">
                      <wp:posOffset>565150</wp:posOffset>
                    </wp:positionH>
                    <wp:positionV relativeFrom="paragraph">
                      <wp:posOffset>95885</wp:posOffset>
                    </wp:positionV>
                    <wp:extent cx="2312670" cy="774065"/>
                    <wp:effectExtent l="0" t="0" r="0" b="698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2670" cy="774065"/>
                            </a:xfrm>
                            <a:prstGeom prst="rect">
                              <a:avLst/>
                            </a:prstGeom>
                            <a:solidFill>
                              <a:srgbClr val="FFFFFF"/>
                            </a:solidFill>
                            <a:ln w="9525">
                              <a:noFill/>
                              <a:miter lim="800000"/>
                              <a:headEnd/>
                              <a:tailEnd/>
                            </a:ln>
                          </wps:spPr>
                          <wps:txbx>
                            <w:txbxContent>
                              <w:p w14:paraId="7436741F" w14:textId="302EDCF0" w:rsidR="004E5351" w:rsidRPr="0051352D" w:rsidRDefault="0007015E">
                                <w:pPr>
                                  <w:rPr>
                                    <w:color w:val="731F1C" w:themeColor="accent5"/>
                                    <w:sz w:val="22"/>
                                    <w:szCs w:val="22"/>
                                  </w:rPr>
                                </w:pPr>
                                <w:r w:rsidRPr="0051352D">
                                  <w:rPr>
                                    <w:color w:val="731F1C" w:themeColor="accent5"/>
                                    <w:sz w:val="20"/>
                                    <w:szCs w:val="20"/>
                                  </w:rPr>
                                  <w:t>57 Van Horne Street South</w:t>
                                </w:r>
                                <w:r w:rsidR="0051352D" w:rsidRPr="0051352D">
                                  <w:rPr>
                                    <w:color w:val="731F1C" w:themeColor="accent5"/>
                                    <w:sz w:val="20"/>
                                    <w:szCs w:val="20"/>
                                  </w:rPr>
                                  <w:t>, Cranbrook</w:t>
                                </w:r>
                                <w:r w:rsidR="00932F8E" w:rsidRPr="0051352D">
                                  <w:rPr>
                                    <w:color w:val="731F1C" w:themeColor="accent5"/>
                                    <w:sz w:val="22"/>
                                    <w:szCs w:val="22"/>
                                  </w:rPr>
                                  <w:br/>
                                </w:r>
                                <w:r w:rsidR="004E5351" w:rsidRPr="0051352D">
                                  <w:rPr>
                                    <w:color w:val="731F1C" w:themeColor="accent5"/>
                                    <w:sz w:val="22"/>
                                    <w:szCs w:val="22"/>
                                  </w:rPr>
                                  <w:t>250-489-39</w:t>
                                </w:r>
                                <w:r w:rsidR="00932F8E" w:rsidRPr="0051352D">
                                  <w:rPr>
                                    <w:color w:val="731F1C" w:themeColor="accent5"/>
                                    <w:sz w:val="22"/>
                                    <w:szCs w:val="22"/>
                                  </w:rPr>
                                  <w:t>1</w:t>
                                </w:r>
                                <w:r w:rsidR="004E5351" w:rsidRPr="0051352D">
                                  <w:rPr>
                                    <w:color w:val="731F1C" w:themeColor="accent5"/>
                                    <w:sz w:val="22"/>
                                    <w:szCs w:val="22"/>
                                  </w:rPr>
                                  <w:t>8</w:t>
                                </w:r>
                                <w:r w:rsidR="00932F8E" w:rsidRPr="0051352D">
                                  <w:rPr>
                                    <w:color w:val="731F1C" w:themeColor="accent5"/>
                                    <w:sz w:val="22"/>
                                    <w:szCs w:val="22"/>
                                  </w:rPr>
                                  <w:br/>
                                </w:r>
                                <w:r w:rsidR="004E5351" w:rsidRPr="0051352D">
                                  <w:rPr>
                                    <w:color w:val="731F1C" w:themeColor="accent5"/>
                                    <w:sz w:val="22"/>
                                    <w:szCs w:val="22"/>
                                  </w:rPr>
                                  <w:t>info@cranbrookhistorycentre.com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5B7212" id="_x0000_t202" coordsize="21600,21600" o:spt="202" path="m,l,21600r21600,l21600,xe">
                    <v:stroke joinstyle="miter"/>
                    <v:path gradientshapeok="t" o:connecttype="rect"/>
                  </v:shapetype>
                  <v:shape id="Text Box 2" o:spid="_x0000_s1026" type="#_x0000_t202" style="position:absolute;margin-left:44.5pt;margin-top:7.55pt;width:182.1pt;height:6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" stroked="f">
                    <v:textbox>
                      <w:txbxContent>
                        <w:p w14:paraId="7436741F" w14:textId="302EDCF0" w:rsidR="004E5351" w:rsidRPr="0051352D" w:rsidRDefault="0007015E">
                          <w:pPr>
                            <w:rPr>
                              <w:color w:val="731F1C" w:themeColor="accent5"/>
                              <w:sz w:val="22"/>
                              <w:szCs w:val="22"/>
                            </w:rPr>
                          </w:pPr>
                          <w:r w:rsidRPr="0051352D">
                            <w:rPr>
                              <w:color w:val="731F1C" w:themeColor="accent5"/>
                              <w:sz w:val="20"/>
                              <w:szCs w:val="20"/>
                            </w:rPr>
                            <w:t>57 Van Horne Street South</w:t>
                          </w:r>
                          <w:r w:rsidR="0051352D" w:rsidRPr="0051352D">
                            <w:rPr>
                              <w:color w:val="731F1C" w:themeColor="accent5"/>
                              <w:sz w:val="20"/>
                              <w:szCs w:val="20"/>
                            </w:rPr>
                            <w:t>, Cranbrook</w:t>
                          </w:r>
                          <w:r w:rsidR="00932F8E" w:rsidRPr="0051352D">
                            <w:rPr>
                              <w:color w:val="731F1C" w:themeColor="accent5"/>
                              <w:sz w:val="22"/>
                              <w:szCs w:val="22"/>
                            </w:rPr>
                            <w:br/>
                          </w:r>
                          <w:r w:rsidR="004E5351" w:rsidRPr="0051352D">
                            <w:rPr>
                              <w:color w:val="731F1C" w:themeColor="accent5"/>
                              <w:sz w:val="22"/>
                              <w:szCs w:val="22"/>
                            </w:rPr>
                            <w:t>250-489-39</w:t>
                          </w:r>
                          <w:r w:rsidR="00932F8E" w:rsidRPr="0051352D">
                            <w:rPr>
                              <w:color w:val="731F1C" w:themeColor="accent5"/>
                              <w:sz w:val="22"/>
                              <w:szCs w:val="22"/>
                            </w:rPr>
                            <w:t>1</w:t>
                          </w:r>
                          <w:r w:rsidR="004E5351" w:rsidRPr="0051352D">
                            <w:rPr>
                              <w:color w:val="731F1C" w:themeColor="accent5"/>
                              <w:sz w:val="22"/>
                              <w:szCs w:val="22"/>
                            </w:rPr>
                            <w:t>8</w:t>
                          </w:r>
                          <w:r w:rsidR="00932F8E" w:rsidRPr="0051352D">
                            <w:rPr>
                              <w:color w:val="731F1C" w:themeColor="accent5"/>
                              <w:sz w:val="22"/>
                              <w:szCs w:val="22"/>
                            </w:rPr>
                            <w:br/>
                          </w:r>
                          <w:r w:rsidR="004E5351" w:rsidRPr="0051352D">
                            <w:rPr>
                              <w:color w:val="731F1C" w:themeColor="accent5"/>
                              <w:sz w:val="22"/>
                              <w:szCs w:val="22"/>
                            </w:rPr>
                            <w:t>info@cranbrookhistorycentre.com</w:t>
                          </w:r>
                        </w:p>
                      </w:txbxContent>
                    </v:textbox>
                  </v:shape>
                </w:pict>
              </mc:Fallback>
            </mc:AlternateContent>
          </w:r>
          <w:r w:rsidR="0007015E">
            <w:rPr>
              <w:sz w:val="18"/>
              <w:szCs w:val="24"/>
            </w:rPr>
            <w:br/>
          </w:r>
          <w:r w:rsidR="0007015E">
            <w:rPr>
              <w:noProof/>
              <w:sz w:val="18"/>
              <w:szCs w:val="24"/>
            </w:rPr>
            <w:drawing>
              <wp:inline distT="0" distB="0" distL="0" distR="0" wp14:anchorId="43A681AF" wp14:editId="65C9E745">
                <wp:extent cx="657561" cy="623943"/>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515" cy="733969"/>
                        </a:xfrm>
                        <a:prstGeom prst="rect">
                          <a:avLst/>
                        </a:prstGeom>
                        <a:noFill/>
                        <a:ln>
                          <a:noFill/>
                        </a:ln>
                      </pic:spPr>
                    </pic:pic>
                  </a:graphicData>
                </a:graphic>
              </wp:inline>
            </w:drawing>
          </w:r>
        </w:p>
      </w:tc>
      <w:tc>
        <w:tcPr>
          <w:tcW w:w="4675" w:type="dxa"/>
          <w:vAlign w:val="center"/>
        </w:tcPr>
        <w:p w14:paraId="2542DB3E" w14:textId="44C7A2DD" w:rsidR="00263FAF" w:rsidRPr="00311D4F" w:rsidRDefault="00263FAF" w:rsidP="00263FAF">
          <w:pPr>
            <w:tabs>
              <w:tab w:val="center" w:pos="4680"/>
              <w:tab w:val="right" w:pos="9810"/>
            </w:tabs>
            <w:spacing w:after="0" w:line="240" w:lineRule="auto"/>
            <w:jc w:val="right"/>
            <w:rPr>
              <w:sz w:val="18"/>
              <w:szCs w:val="24"/>
            </w:rPr>
          </w:pPr>
          <w:r>
            <w:rPr>
              <w:sz w:val="18"/>
              <w:szCs w:val="24"/>
            </w:rPr>
            <w:t xml:space="preserve">With generous support from </w:t>
          </w:r>
          <w:r>
            <w:rPr>
              <w:noProof/>
              <w:sz w:val="18"/>
              <w:szCs w:val="24"/>
            </w:rPr>
            <w:drawing>
              <wp:inline distT="0" distB="0" distL="0" distR="0" wp14:anchorId="64D8A114" wp14:editId="65A863F7">
                <wp:extent cx="999618" cy="566024"/>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4196" cy="608253"/>
                        </a:xfrm>
                        <a:prstGeom prst="rect">
                          <a:avLst/>
                        </a:prstGeom>
                        <a:noFill/>
                        <a:ln>
                          <a:noFill/>
                        </a:ln>
                      </pic:spPr>
                    </pic:pic>
                  </a:graphicData>
                </a:graphic>
              </wp:inline>
            </w:drawing>
          </w:r>
        </w:p>
      </w:tc>
    </w:tr>
  </w:tbl>
  <w:p w14:paraId="4AC3DF84" w14:textId="4B21F689" w:rsidR="00263FAF" w:rsidRDefault="00263F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4675"/>
      <w:gridCol w:w="4675"/>
    </w:tblGrid>
    <w:tr w:rsidR="00311D4F" w:rsidRPr="00311D4F" w14:paraId="28F006AF" w14:textId="77777777" w:rsidTr="00C4167A">
      <w:tc>
        <w:tcPr>
          <w:tcW w:w="4675" w:type="dxa"/>
          <w:vAlign w:val="center"/>
        </w:tcPr>
        <w:p w14:paraId="6BB1B970" w14:textId="0F80297B" w:rsidR="00311D4F" w:rsidRPr="00311D4F" w:rsidRDefault="0051352D" w:rsidP="00311D4F">
          <w:pPr>
            <w:tabs>
              <w:tab w:val="center" w:pos="4680"/>
              <w:tab w:val="right" w:pos="9810"/>
            </w:tabs>
            <w:spacing w:after="0" w:line="240" w:lineRule="auto"/>
            <w:rPr>
              <w:sz w:val="18"/>
              <w:szCs w:val="24"/>
            </w:rPr>
          </w:pPr>
          <w:r w:rsidRPr="0007015E">
            <w:rPr>
              <w:noProof/>
              <w:sz w:val="18"/>
              <w:szCs w:val="24"/>
            </w:rPr>
            <mc:AlternateContent>
              <mc:Choice Requires="wps">
                <w:drawing>
                  <wp:anchor distT="0" distB="0" distL="114300" distR="114300" simplePos="0" relativeHeight="251661312" behindDoc="0" locked="0" layoutInCell="1" allowOverlap="1" wp14:anchorId="5C309EB6" wp14:editId="43FECFB1">
                    <wp:simplePos x="0" y="0"/>
                    <wp:positionH relativeFrom="column">
                      <wp:posOffset>580390</wp:posOffset>
                    </wp:positionH>
                    <wp:positionV relativeFrom="paragraph">
                      <wp:posOffset>-21590</wp:posOffset>
                    </wp:positionV>
                    <wp:extent cx="2312670" cy="95694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2670" cy="956945"/>
                            </a:xfrm>
                            <a:prstGeom prst="rect">
                              <a:avLst/>
                            </a:prstGeom>
                            <a:solidFill>
                              <a:srgbClr val="FFFFFF"/>
                            </a:solidFill>
                            <a:ln w="9525">
                              <a:noFill/>
                              <a:miter lim="800000"/>
                              <a:headEnd/>
                              <a:tailEnd/>
                            </a:ln>
                          </wps:spPr>
                          <wps:txbx>
                            <w:txbxContent>
                              <w:p w14:paraId="0BB4D616" w14:textId="59CF2A8E" w:rsidR="0051352D" w:rsidRPr="0051352D" w:rsidRDefault="0051352D" w:rsidP="0051352D">
                                <w:pPr>
                                  <w:rPr>
                                    <w:color w:val="731F1C" w:themeColor="accent5"/>
                                    <w:sz w:val="22"/>
                                    <w:szCs w:val="22"/>
                                  </w:rPr>
                                </w:pPr>
                                <w:r w:rsidRPr="0051352D">
                                  <w:rPr>
                                    <w:color w:val="731F1C" w:themeColor="accent5"/>
                                    <w:sz w:val="20"/>
                                    <w:szCs w:val="20"/>
                                  </w:rPr>
                                  <w:t>57 Van Horne Street South</w:t>
                                </w:r>
                                <w:r w:rsidR="006D3C17">
                                  <w:rPr>
                                    <w:color w:val="731F1C" w:themeColor="accent5"/>
                                    <w:sz w:val="20"/>
                                    <w:szCs w:val="20"/>
                                  </w:rPr>
                                  <w:t>, Cranbrook</w:t>
                                </w:r>
                                <w:r w:rsidRPr="0051352D">
                                  <w:rPr>
                                    <w:color w:val="731F1C" w:themeColor="accent5"/>
                                    <w:sz w:val="22"/>
                                    <w:szCs w:val="22"/>
                                  </w:rPr>
                                  <w:br/>
                                  <w:t>250-489-3918</w:t>
                                </w:r>
                                <w:r w:rsidRPr="0051352D">
                                  <w:rPr>
                                    <w:color w:val="731F1C" w:themeColor="accent5"/>
                                    <w:sz w:val="22"/>
                                    <w:szCs w:val="22"/>
                                  </w:rPr>
                                  <w:br/>
                                  <w:t>info@cranbrookhistorycentre.com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309EB6" id="_x0000_t202" coordsize="21600,21600" o:spt="202" path="m,l,21600r21600,l21600,xe">
                    <v:stroke joinstyle="miter"/>
                    <v:path gradientshapeok="t" o:connecttype="rect"/>
                  </v:shapetype>
                  <v:shape id="_x0000_s1027" type="#_x0000_t202" style="position:absolute;margin-left:45.7pt;margin-top:-1.7pt;width:182.1pt;height:7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" stroked="f">
                    <v:textbox>
                      <w:txbxContent>
                        <w:p w14:paraId="0BB4D616" w14:textId="59CF2A8E" w:rsidR="0051352D" w:rsidRPr="0051352D" w:rsidRDefault="0051352D" w:rsidP="0051352D">
                          <w:pPr>
                            <w:rPr>
                              <w:color w:val="731F1C" w:themeColor="accent5"/>
                              <w:sz w:val="22"/>
                              <w:szCs w:val="22"/>
                            </w:rPr>
                          </w:pPr>
                          <w:r w:rsidRPr="0051352D">
                            <w:rPr>
                              <w:color w:val="731F1C" w:themeColor="accent5"/>
                              <w:sz w:val="20"/>
                              <w:szCs w:val="20"/>
                            </w:rPr>
                            <w:t>57 Van Horne Street South</w:t>
                          </w:r>
                          <w:r w:rsidR="006D3C17">
                            <w:rPr>
                              <w:color w:val="731F1C" w:themeColor="accent5"/>
                              <w:sz w:val="20"/>
                              <w:szCs w:val="20"/>
                            </w:rPr>
                            <w:t>, Cranbrook</w:t>
                          </w:r>
                          <w:r w:rsidRPr="0051352D">
                            <w:rPr>
                              <w:color w:val="731F1C" w:themeColor="accent5"/>
                              <w:sz w:val="22"/>
                              <w:szCs w:val="22"/>
                            </w:rPr>
                            <w:br/>
                            <w:t>250-489-3918</w:t>
                          </w:r>
                          <w:r w:rsidRPr="0051352D">
                            <w:rPr>
                              <w:color w:val="731F1C" w:themeColor="accent5"/>
                              <w:sz w:val="22"/>
                              <w:szCs w:val="22"/>
                            </w:rPr>
                            <w:br/>
                            <w:t>info@cranbrookhistorycentre.com</w:t>
                          </w:r>
                        </w:p>
                      </w:txbxContent>
                    </v:textbox>
                  </v:shape>
                </w:pict>
              </mc:Fallback>
            </mc:AlternateContent>
          </w:r>
          <w:r w:rsidR="00861BA6">
            <w:rPr>
              <w:noProof/>
              <w:sz w:val="18"/>
              <w:szCs w:val="24"/>
            </w:rPr>
            <w:drawing>
              <wp:inline distT="0" distB="0" distL="0" distR="0" wp14:anchorId="02FAA40E" wp14:editId="2FCB482F">
                <wp:extent cx="657561" cy="623943"/>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515" cy="733969"/>
                        </a:xfrm>
                        <a:prstGeom prst="rect">
                          <a:avLst/>
                        </a:prstGeom>
                        <a:noFill/>
                        <a:ln>
                          <a:noFill/>
                        </a:ln>
                      </pic:spPr>
                    </pic:pic>
                  </a:graphicData>
                </a:graphic>
              </wp:inline>
            </w:drawing>
          </w:r>
        </w:p>
      </w:tc>
      <w:tc>
        <w:tcPr>
          <w:tcW w:w="4675" w:type="dxa"/>
          <w:vAlign w:val="center"/>
        </w:tcPr>
        <w:p w14:paraId="1C23EAB6" w14:textId="6EC57A21" w:rsidR="00311D4F" w:rsidRPr="00311D4F" w:rsidRDefault="00861BA6" w:rsidP="00311D4F">
          <w:pPr>
            <w:tabs>
              <w:tab w:val="center" w:pos="4680"/>
              <w:tab w:val="right" w:pos="9810"/>
            </w:tabs>
            <w:spacing w:after="0" w:line="240" w:lineRule="auto"/>
            <w:jc w:val="right"/>
            <w:rPr>
              <w:sz w:val="18"/>
              <w:szCs w:val="24"/>
            </w:rPr>
          </w:pPr>
          <w:r>
            <w:rPr>
              <w:sz w:val="18"/>
              <w:szCs w:val="24"/>
            </w:rPr>
            <w:t xml:space="preserve">With generous support from </w:t>
          </w:r>
          <w:r>
            <w:rPr>
              <w:noProof/>
              <w:sz w:val="18"/>
              <w:szCs w:val="24"/>
            </w:rPr>
            <w:drawing>
              <wp:inline distT="0" distB="0" distL="0" distR="0" wp14:anchorId="5171A29D" wp14:editId="45EC3564">
                <wp:extent cx="999618" cy="566024"/>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4196" cy="608253"/>
                        </a:xfrm>
                        <a:prstGeom prst="rect">
                          <a:avLst/>
                        </a:prstGeom>
                        <a:noFill/>
                        <a:ln>
                          <a:noFill/>
                        </a:ln>
                      </pic:spPr>
                    </pic:pic>
                  </a:graphicData>
                </a:graphic>
              </wp:inline>
            </w:drawing>
          </w:r>
        </w:p>
      </w:tc>
    </w:tr>
  </w:tbl>
  <w:p w14:paraId="1B3D34C1" w14:textId="4F65CD41" w:rsidR="006145D8" w:rsidRDefault="006145D8" w:rsidP="00861BA6">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83F3C3" w14:textId="77777777" w:rsidR="00044F14" w:rsidRDefault="00044F14" w:rsidP="000172E5">
      <w:pPr>
        <w:spacing w:after="0" w:line="240" w:lineRule="auto"/>
      </w:pPr>
      <w:bookmarkStart w:id="0" w:name="_Hlk42770661"/>
      <w:bookmarkEnd w:id="0"/>
      <w:r>
        <w:separator/>
      </w:r>
    </w:p>
  </w:footnote>
  <w:footnote w:type="continuationSeparator" w:id="0">
    <w:p w14:paraId="389F9A89" w14:textId="77777777" w:rsidR="00044F14" w:rsidRDefault="00044F14"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4BD1F7" w14:textId="79D3F669" w:rsidR="000172E5" w:rsidRDefault="003B489A" w:rsidP="003B489A">
    <w:pPr>
      <w:pStyle w:val="NoSpacing"/>
      <w:jc w:val="center"/>
      <w:rPr>
        <w:b/>
        <w:bCs/>
        <w:color w:val="731F1C" w:themeColor="accent5"/>
        <w:sz w:val="44"/>
        <w:szCs w:val="44"/>
      </w:rPr>
    </w:pPr>
    <w:r w:rsidRPr="003B489A">
      <w:rPr>
        <w:b/>
        <w:bCs/>
        <w:noProof/>
        <w:color w:val="731F1C" w:themeColor="accent5"/>
        <w:sz w:val="44"/>
        <w:szCs w:val="44"/>
      </w:rPr>
      <w:drawing>
        <wp:anchor distT="0" distB="0" distL="114300" distR="114300" simplePos="0" relativeHeight="251658240" behindDoc="0" locked="0" layoutInCell="1" allowOverlap="1" wp14:anchorId="414CC312" wp14:editId="3A44CF34">
          <wp:simplePos x="0" y="0"/>
          <wp:positionH relativeFrom="margin">
            <wp:posOffset>86360</wp:posOffset>
          </wp:positionH>
          <wp:positionV relativeFrom="paragraph">
            <wp:posOffset>20918</wp:posOffset>
          </wp:positionV>
          <wp:extent cx="501277" cy="531176"/>
          <wp:effectExtent l="57150" t="57150" r="51435" b="596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85000"/>
                    <a:extLst>
                      <a:ext uri="{BEBA8EAE-BF5A-486C-A8C5-ECC9F3942E4B}">
                        <a14:imgProps xmlns:a14="http://schemas.microsoft.com/office/drawing/2010/main">
                          <a14:imgLayer r:embed="rId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rot="20860531">
                    <a:off x="0" y="0"/>
                    <a:ext cx="501277" cy="5311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489A">
      <w:rPr>
        <w:b/>
        <w:bCs/>
        <w:color w:val="731F1C" w:themeColor="accent5"/>
        <w:sz w:val="44"/>
        <w:szCs w:val="44"/>
      </w:rPr>
      <w:t>JUNIOR PALEONTOLOGY REGISTRATION</w:t>
    </w:r>
  </w:p>
  <w:p w14:paraId="53A11C38" w14:textId="38DB0576" w:rsidR="003B489A" w:rsidRPr="003B489A" w:rsidRDefault="003B489A" w:rsidP="006E71D9">
    <w:pPr>
      <w:jc w:val="center"/>
      <w:rPr>
        <w:sz w:val="24"/>
        <w:szCs w:val="24"/>
      </w:rPr>
    </w:pPr>
    <w:r w:rsidRPr="00993051">
      <w:rPr>
        <w:sz w:val="24"/>
        <w:szCs w:val="24"/>
      </w:rPr>
      <w:t xml:space="preserve">Please read carefully and complete </w:t>
    </w:r>
    <w:r w:rsidRPr="003B489A">
      <w:rPr>
        <w:b/>
        <w:bCs/>
        <w:sz w:val="24"/>
        <w:szCs w:val="24"/>
      </w:rPr>
      <w:t>ALL</w:t>
    </w:r>
    <w:r w:rsidRPr="00993051">
      <w:rPr>
        <w:sz w:val="24"/>
        <w:szCs w:val="24"/>
      </w:rPr>
      <w:t xml:space="preserve"> information to ensure your child’s safety </w:t>
    </w:r>
    <w:r w:rsidR="006E71D9">
      <w:rPr>
        <w:sz w:val="24"/>
        <w:szCs w:val="24"/>
      </w:rPr>
      <w:br/>
    </w:r>
    <w:r w:rsidRPr="00993051">
      <w:rPr>
        <w:sz w:val="24"/>
        <w:szCs w:val="24"/>
      </w:rPr>
      <w:t>and guarantee that your registration is processed in a timely manner.</w:t>
    </w:r>
    <w:r>
      <w:rPr>
        <w:sz w:val="24"/>
        <w:szCs w:val="24"/>
      </w:rPr>
      <w:br/>
    </w:r>
    <w:r w:rsidRPr="006E71D9">
      <w:rPr>
        <w:b/>
        <w:bCs/>
        <w:sz w:val="24"/>
        <w:szCs w:val="24"/>
      </w:rPr>
      <w:t>APPLICANTS WILL BE OFFICIALLY ENROLLED UPON RECEIPT OF A</w:t>
    </w:r>
    <w:r w:rsidR="006E71D9" w:rsidRPr="006E71D9">
      <w:rPr>
        <w:b/>
        <w:bCs/>
        <w:sz w:val="24"/>
        <w:szCs w:val="24"/>
      </w:rPr>
      <w:br/>
    </w:r>
    <w:r w:rsidRPr="006E71D9">
      <w:rPr>
        <w:b/>
        <w:bCs/>
        <w:sz w:val="24"/>
        <w:szCs w:val="24"/>
      </w:rPr>
      <w:t xml:space="preserve"> COMPLETED FORM WITH SIGNATURE AND PAYMENT OF COURSE FEES</w:t>
    </w:r>
    <w:r w:rsidRPr="00993051">
      <w:rPr>
        <w:sz w:val="24"/>
        <w:szCs w:val="24"/>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1"/>
  </w:num>
  <w:num w:numId="2">
    <w:abstractNumId w:val="7"/>
  </w:num>
  <w:num w:numId="3">
    <w:abstractNumId w:val="15"/>
  </w:num>
  <w:num w:numId="4">
    <w:abstractNumId w:val="12"/>
  </w:num>
  <w:num w:numId="5">
    <w:abstractNumId w:val="13"/>
  </w:num>
  <w:num w:numId="6">
    <w:abstractNumId w:val="19"/>
  </w:num>
  <w:num w:numId="7">
    <w:abstractNumId w:val="6"/>
  </w:num>
  <w:num w:numId="8">
    <w:abstractNumId w:val="10"/>
  </w:num>
  <w:num w:numId="9">
    <w:abstractNumId w:val="17"/>
  </w:num>
  <w:num w:numId="10">
    <w:abstractNumId w:val="1"/>
  </w:num>
  <w:num w:numId="11">
    <w:abstractNumId w:val="5"/>
  </w:num>
  <w:num w:numId="12">
    <w:abstractNumId w:val="0"/>
  </w:num>
  <w:num w:numId="13">
    <w:abstractNumId w:val="2"/>
  </w:num>
  <w:num w:numId="14">
    <w:abstractNumId w:val="9"/>
  </w:num>
  <w:num w:numId="15">
    <w:abstractNumId w:val="8"/>
  </w:num>
  <w:num w:numId="16">
    <w:abstractNumId w:val="16"/>
  </w:num>
  <w:num w:numId="17">
    <w:abstractNumId w:val="3"/>
  </w:num>
  <w:num w:numId="18">
    <w:abstractNumId w:val="21"/>
  </w:num>
  <w:num w:numId="19">
    <w:abstractNumId w:val="18"/>
  </w:num>
  <w:num w:numId="20">
    <w:abstractNumId w:val="14"/>
  </w:num>
  <w:num w:numId="21">
    <w:abstractNumId w:val="20"/>
  </w:num>
  <w:num w:numId="22">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9"/>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evenAndOddHeaders/>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BA6"/>
    <w:rsid w:val="000172E5"/>
    <w:rsid w:val="00044F14"/>
    <w:rsid w:val="00052382"/>
    <w:rsid w:val="0006568A"/>
    <w:rsid w:val="0007015E"/>
    <w:rsid w:val="00076F0F"/>
    <w:rsid w:val="00084253"/>
    <w:rsid w:val="000D1F49"/>
    <w:rsid w:val="000D24E3"/>
    <w:rsid w:val="000F50B5"/>
    <w:rsid w:val="001727CA"/>
    <w:rsid w:val="001B353B"/>
    <w:rsid w:val="001E5561"/>
    <w:rsid w:val="00263FAF"/>
    <w:rsid w:val="00284DBE"/>
    <w:rsid w:val="002952DF"/>
    <w:rsid w:val="002A1244"/>
    <w:rsid w:val="002C56E6"/>
    <w:rsid w:val="002D6E7E"/>
    <w:rsid w:val="002E51B6"/>
    <w:rsid w:val="00311D4F"/>
    <w:rsid w:val="00344849"/>
    <w:rsid w:val="00361E11"/>
    <w:rsid w:val="003A10F9"/>
    <w:rsid w:val="003B489A"/>
    <w:rsid w:val="003F0847"/>
    <w:rsid w:val="003F794D"/>
    <w:rsid w:val="0040090B"/>
    <w:rsid w:val="00427DBF"/>
    <w:rsid w:val="0046302A"/>
    <w:rsid w:val="00487D2D"/>
    <w:rsid w:val="004D5D62"/>
    <w:rsid w:val="004E5351"/>
    <w:rsid w:val="005112D0"/>
    <w:rsid w:val="0051352D"/>
    <w:rsid w:val="00577E06"/>
    <w:rsid w:val="00583334"/>
    <w:rsid w:val="005A3BF7"/>
    <w:rsid w:val="005D474C"/>
    <w:rsid w:val="005F2035"/>
    <w:rsid w:val="005F7990"/>
    <w:rsid w:val="006145D8"/>
    <w:rsid w:val="0063739C"/>
    <w:rsid w:val="006D3C17"/>
    <w:rsid w:val="006E1EDD"/>
    <w:rsid w:val="006E71D9"/>
    <w:rsid w:val="007147D7"/>
    <w:rsid w:val="00715C65"/>
    <w:rsid w:val="00770F25"/>
    <w:rsid w:val="007A35A8"/>
    <w:rsid w:val="007B0A85"/>
    <w:rsid w:val="007C6A52"/>
    <w:rsid w:val="007F7D9F"/>
    <w:rsid w:val="0082043E"/>
    <w:rsid w:val="00825935"/>
    <w:rsid w:val="00846B76"/>
    <w:rsid w:val="00861BA6"/>
    <w:rsid w:val="00882EE3"/>
    <w:rsid w:val="00897C60"/>
    <w:rsid w:val="008E203A"/>
    <w:rsid w:val="0091229C"/>
    <w:rsid w:val="00932F8E"/>
    <w:rsid w:val="00940E73"/>
    <w:rsid w:val="0098597D"/>
    <w:rsid w:val="009F619A"/>
    <w:rsid w:val="009F6DDE"/>
    <w:rsid w:val="00A370A8"/>
    <w:rsid w:val="00A40244"/>
    <w:rsid w:val="00B337A2"/>
    <w:rsid w:val="00B50D6D"/>
    <w:rsid w:val="00B51CC3"/>
    <w:rsid w:val="00BB3395"/>
    <w:rsid w:val="00BD0879"/>
    <w:rsid w:val="00BD4753"/>
    <w:rsid w:val="00BD5CB1"/>
    <w:rsid w:val="00BE62EE"/>
    <w:rsid w:val="00BF0056"/>
    <w:rsid w:val="00C003BA"/>
    <w:rsid w:val="00C4602F"/>
    <w:rsid w:val="00C46878"/>
    <w:rsid w:val="00C6231D"/>
    <w:rsid w:val="00CB4A51"/>
    <w:rsid w:val="00CD4532"/>
    <w:rsid w:val="00CD47B0"/>
    <w:rsid w:val="00CE6104"/>
    <w:rsid w:val="00CE7918"/>
    <w:rsid w:val="00D16163"/>
    <w:rsid w:val="00D67D72"/>
    <w:rsid w:val="00DB3FAD"/>
    <w:rsid w:val="00E61C09"/>
    <w:rsid w:val="00E61FB2"/>
    <w:rsid w:val="00EA2CFA"/>
    <w:rsid w:val="00EB3B58"/>
    <w:rsid w:val="00EC7359"/>
    <w:rsid w:val="00ED7F1D"/>
    <w:rsid w:val="00EE3054"/>
    <w:rsid w:val="00F00606"/>
    <w:rsid w:val="00F01256"/>
    <w:rsid w:val="00F769E6"/>
    <w:rsid w:val="00F90BEE"/>
    <w:rsid w:val="00F932EF"/>
    <w:rsid w:val="00FC7475"/>
    <w:rsid w:val="00FE78A0"/>
    <w:rsid w:val="00FF19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27AE8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311D4F"/>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rsid w:val="002A1244"/>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715C65"/>
    <w:pPr>
      <w:tabs>
        <w:tab w:val="center" w:pos="4680"/>
        <w:tab w:val="right" w:pos="9360"/>
      </w:tabs>
      <w:spacing w:before="0" w:after="0"/>
    </w:pPr>
    <w:rPr>
      <w:rFonts w:asciiTheme="majorHAnsi" w:eastAsia="Calibri" w:hAnsiTheme="majorHAnsi" w:cs="Times New Roman"/>
      <w:b/>
      <w:noProof/>
      <w:color w:val="731F1C"/>
      <w:sz w:val="44"/>
      <w:szCs w:val="24"/>
    </w:rPr>
  </w:style>
  <w:style w:type="character" w:customStyle="1" w:styleId="HeaderChar">
    <w:name w:val="Header Char"/>
    <w:basedOn w:val="DefaultParagraphFont"/>
    <w:link w:val="Header"/>
    <w:uiPriority w:val="99"/>
    <w:rsid w:val="00715C65"/>
    <w:rPr>
      <w:rFonts w:asciiTheme="majorHAnsi" w:eastAsia="Calibri" w:hAnsiTheme="majorHAnsi" w:cs="Times New Roman"/>
      <w:b/>
      <w:noProof/>
      <w:color w:val="731F1C"/>
      <w:sz w:val="44"/>
      <w:szCs w:val="24"/>
    </w:rPr>
  </w:style>
  <w:style w:type="paragraph" w:styleId="Footer">
    <w:name w:val="footer"/>
    <w:basedOn w:val="Normal"/>
    <w:link w:val="FooterChar"/>
    <w:uiPriority w:val="99"/>
    <w:rsid w:val="00311D4F"/>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311D4F"/>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table" w:customStyle="1" w:styleId="TableGrid1">
    <w:name w:val="Table Grid1"/>
    <w:basedOn w:val="TableNormal"/>
    <w:next w:val="TableGrid"/>
    <w:rsid w:val="002A1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rsid w:val="00ED7F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cranbrookhistorymuseum.com"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ograms\AppData\Roaming\Microsoft\Templates\Field%20trip%20assignment%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38F75726E5343F5B006B9AF9CFD7E8E"/>
        <w:category>
          <w:name w:val="General"/>
          <w:gallery w:val="placeholder"/>
        </w:category>
        <w:types>
          <w:type w:val="bbPlcHdr"/>
        </w:types>
        <w:behaviors>
          <w:behavior w:val="content"/>
        </w:behaviors>
        <w:guid w:val="{E50AEFC8-9B1B-4CE3-94AF-DB4991149863}"/>
      </w:docPartPr>
      <w:docPartBody>
        <w:p w:rsidR="006D3E2E" w:rsidRDefault="005B2477" w:rsidP="005B2477">
          <w:pPr>
            <w:pStyle w:val="738F75726E5343F5B006B9AF9CFD7E8E"/>
          </w:pPr>
          <w:r w:rsidRPr="002A1244">
            <w:t>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477"/>
    <w:rsid w:val="00394651"/>
    <w:rsid w:val="005B2477"/>
    <w:rsid w:val="006D3E2E"/>
    <w:rsid w:val="00CB34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pPr>
      <w:spacing w:before="120" w:after="120" w:line="240" w:lineRule="auto"/>
      <w:outlineLvl w:val="0"/>
    </w:pPr>
    <w:rPr>
      <w:rFonts w:asciiTheme="majorHAnsi" w:eastAsiaTheme="minorHAnsi" w:hAnsiTheme="majorHAnsi"/>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5437C88E95F4FD5879FF26D4DAFE12C">
    <w:name w:val="D5437C88E95F4FD5879FF26D4DAFE12C"/>
  </w:style>
  <w:style w:type="paragraph" w:customStyle="1" w:styleId="EB68E8EEDC16478492BFE8DCECD3AE38">
    <w:name w:val="EB68E8EEDC16478492BFE8DCECD3AE38"/>
  </w:style>
  <w:style w:type="paragraph" w:customStyle="1" w:styleId="70EF5388257C48F6BC71C59B6CF2132C">
    <w:name w:val="70EF5388257C48F6BC71C59B6CF2132C"/>
  </w:style>
  <w:style w:type="paragraph" w:customStyle="1" w:styleId="63924EAF98A442E8B29B17A2F721BDB1">
    <w:name w:val="63924EAF98A442E8B29B17A2F721BDB1"/>
  </w:style>
  <w:style w:type="paragraph" w:customStyle="1" w:styleId="1D27A6660F4C4818B0E5622525042CCF">
    <w:name w:val="1D27A6660F4C4818B0E5622525042CCF"/>
  </w:style>
  <w:style w:type="paragraph" w:customStyle="1" w:styleId="055376765C7D44CF8443023625A4454E">
    <w:name w:val="055376765C7D44CF8443023625A4454E"/>
  </w:style>
  <w:style w:type="paragraph" w:customStyle="1" w:styleId="FC523F4E40474116A6F02199583BC8FB">
    <w:name w:val="FC523F4E40474116A6F02199583BC8FB"/>
  </w:style>
  <w:style w:type="character" w:customStyle="1" w:styleId="Heading1Char">
    <w:name w:val="Heading 1 Char"/>
    <w:basedOn w:val="DefaultParagraphFont"/>
    <w:link w:val="Heading1"/>
    <w:uiPriority w:val="1"/>
    <w:rPr>
      <w:rFonts w:asciiTheme="majorHAnsi" w:eastAsiaTheme="minorHAnsi" w:hAnsiTheme="majorHAnsi"/>
      <w:b/>
      <w:sz w:val="28"/>
      <w:szCs w:val="28"/>
    </w:rPr>
  </w:style>
  <w:style w:type="paragraph" w:customStyle="1" w:styleId="4D1167068DD140CC888CE083A05A53F9">
    <w:name w:val="4D1167068DD140CC888CE083A05A53F9"/>
  </w:style>
  <w:style w:type="paragraph" w:customStyle="1" w:styleId="0A7322A2000A4A448D26D056F4E11781">
    <w:name w:val="0A7322A2000A4A448D26D056F4E11781"/>
  </w:style>
  <w:style w:type="paragraph" w:customStyle="1" w:styleId="6F3598C6F9AF49EDAF9741F3D77EDA51">
    <w:name w:val="6F3598C6F9AF49EDAF9741F3D77EDA51"/>
  </w:style>
  <w:style w:type="paragraph" w:customStyle="1" w:styleId="0084897C5AEA4446BFF94D604EC91E72">
    <w:name w:val="0084897C5AEA4446BFF94D604EC91E72"/>
  </w:style>
  <w:style w:type="paragraph" w:customStyle="1" w:styleId="FB96587436D9431A8A1A41F0F49C21F2">
    <w:name w:val="FB96587436D9431A8A1A41F0F49C21F2"/>
  </w:style>
  <w:style w:type="character" w:styleId="PlaceholderText">
    <w:name w:val="Placeholder Text"/>
    <w:basedOn w:val="DefaultParagraphFont"/>
    <w:uiPriority w:val="99"/>
    <w:semiHidden/>
    <w:rsid w:val="00394651"/>
    <w:rPr>
      <w:color w:val="808080"/>
    </w:rPr>
  </w:style>
  <w:style w:type="paragraph" w:customStyle="1" w:styleId="F7D839A58974419BB2EDDDC22DE7C266">
    <w:name w:val="F7D839A58974419BB2EDDDC22DE7C266"/>
    <w:rsid w:val="005B2477"/>
  </w:style>
  <w:style w:type="paragraph" w:customStyle="1" w:styleId="0733046F51694DF18A112CE7AB5C8F87">
    <w:name w:val="0733046F51694DF18A112CE7AB5C8F87"/>
    <w:rsid w:val="005B2477"/>
  </w:style>
  <w:style w:type="paragraph" w:customStyle="1" w:styleId="0AE2EBD1F9054EB48A7180B718FE2F03">
    <w:name w:val="0AE2EBD1F9054EB48A7180B718FE2F03"/>
    <w:rsid w:val="005B2477"/>
  </w:style>
  <w:style w:type="paragraph" w:customStyle="1" w:styleId="195B4FC1A5BD4709BE99FEBFB49F5C7A">
    <w:name w:val="195B4FC1A5BD4709BE99FEBFB49F5C7A"/>
    <w:rsid w:val="005B2477"/>
  </w:style>
  <w:style w:type="paragraph" w:customStyle="1" w:styleId="F87B9DC187CA4224856151D5EBE3EE44">
    <w:name w:val="F87B9DC187CA4224856151D5EBE3EE44"/>
    <w:rsid w:val="005B2477"/>
  </w:style>
  <w:style w:type="paragraph" w:customStyle="1" w:styleId="C5744568C7EC4FEFBE10C250642F0212">
    <w:name w:val="C5744568C7EC4FEFBE10C250642F0212"/>
    <w:rsid w:val="005B2477"/>
  </w:style>
  <w:style w:type="paragraph" w:customStyle="1" w:styleId="E26EE920E82C4356A511E312B48BD504">
    <w:name w:val="E26EE920E82C4356A511E312B48BD504"/>
    <w:rsid w:val="005B2477"/>
  </w:style>
  <w:style w:type="paragraph" w:customStyle="1" w:styleId="589A185C963547CB87BFCFD3477D9DBA">
    <w:name w:val="589A185C963547CB87BFCFD3477D9DBA"/>
    <w:rsid w:val="005B2477"/>
  </w:style>
  <w:style w:type="paragraph" w:customStyle="1" w:styleId="00F3FEBB4CE84B4D9FE4B1B0B2690D4C">
    <w:name w:val="00F3FEBB4CE84B4D9FE4B1B0B2690D4C"/>
    <w:rsid w:val="005B2477"/>
  </w:style>
  <w:style w:type="paragraph" w:customStyle="1" w:styleId="33DAD333ACC742019D47F269BEBA425D">
    <w:name w:val="33DAD333ACC742019D47F269BEBA425D"/>
    <w:rsid w:val="005B2477"/>
  </w:style>
  <w:style w:type="paragraph" w:customStyle="1" w:styleId="FE07860367A6433D88A93EC5404E7A94">
    <w:name w:val="FE07860367A6433D88A93EC5404E7A94"/>
    <w:rsid w:val="005B2477"/>
  </w:style>
  <w:style w:type="paragraph" w:customStyle="1" w:styleId="7DEBD05938154704906435E979DADD61">
    <w:name w:val="7DEBD05938154704906435E979DADD61"/>
    <w:rsid w:val="005B2477"/>
  </w:style>
  <w:style w:type="paragraph" w:customStyle="1" w:styleId="5CEE419B61594732BA0D35B85F972543">
    <w:name w:val="5CEE419B61594732BA0D35B85F972543"/>
    <w:rsid w:val="005B2477"/>
  </w:style>
  <w:style w:type="paragraph" w:customStyle="1" w:styleId="16017D6231934954AC102BDCC68267B6">
    <w:name w:val="16017D6231934954AC102BDCC68267B6"/>
    <w:rsid w:val="005B2477"/>
  </w:style>
  <w:style w:type="paragraph" w:customStyle="1" w:styleId="738F75726E5343F5B006B9AF9CFD7E8E">
    <w:name w:val="738F75726E5343F5B006B9AF9CFD7E8E"/>
    <w:rsid w:val="005B2477"/>
  </w:style>
  <w:style w:type="paragraph" w:customStyle="1" w:styleId="6B2774DC7180426FB6FC7F6D46E183A9">
    <w:name w:val="6B2774DC7180426FB6FC7F6D46E183A9"/>
    <w:rsid w:val="005B2477"/>
  </w:style>
  <w:style w:type="paragraph" w:customStyle="1" w:styleId="BF17D0BCC6984623B81368133D38CE94">
    <w:name w:val="BF17D0BCC6984623B81368133D38CE94"/>
    <w:rsid w:val="005B2477"/>
  </w:style>
  <w:style w:type="paragraph" w:customStyle="1" w:styleId="C00D73E8FA324F00999B1BCE8188CBCA">
    <w:name w:val="C00D73E8FA324F00999B1BCE8188CBCA"/>
    <w:rsid w:val="005B2477"/>
  </w:style>
  <w:style w:type="paragraph" w:customStyle="1" w:styleId="9A2D8E7B69ED40F88699471FB9CDEC7B">
    <w:name w:val="9A2D8E7B69ED40F88699471FB9CDEC7B"/>
    <w:rsid w:val="005B2477"/>
  </w:style>
  <w:style w:type="paragraph" w:customStyle="1" w:styleId="140BBCCE7EF34D44A6BA25D6B9FB7067">
    <w:name w:val="140BBCCE7EF34D44A6BA25D6B9FB7067"/>
    <w:rsid w:val="005B2477"/>
  </w:style>
  <w:style w:type="paragraph" w:customStyle="1" w:styleId="1494C38B2B104EB38A6E0A4A983A1C92">
    <w:name w:val="1494C38B2B104EB38A6E0A4A983A1C92"/>
    <w:rsid w:val="005B2477"/>
  </w:style>
  <w:style w:type="paragraph" w:customStyle="1" w:styleId="EA25F9CC2360494ABFD72DA87EBD0353">
    <w:name w:val="EA25F9CC2360494ABFD72DA87EBD0353"/>
    <w:rsid w:val="005B2477"/>
  </w:style>
  <w:style w:type="paragraph" w:customStyle="1" w:styleId="3B3D559FEC394AA298893788C5373AAE">
    <w:name w:val="3B3D559FEC394AA298893788C5373AAE"/>
    <w:rsid w:val="005B2477"/>
  </w:style>
  <w:style w:type="paragraph" w:customStyle="1" w:styleId="6032F5AD4C9A40E291B6DCC6E19058BE">
    <w:name w:val="6032F5AD4C9A40E291B6DCC6E19058BE"/>
    <w:rsid w:val="005B2477"/>
  </w:style>
  <w:style w:type="paragraph" w:customStyle="1" w:styleId="70552735BABA44CF82EE22A2A3D3B2C0">
    <w:name w:val="70552735BABA44CF82EE22A2A3D3B2C0"/>
    <w:rsid w:val="005B2477"/>
  </w:style>
  <w:style w:type="paragraph" w:customStyle="1" w:styleId="662A9C86D8214409B94D4EAC5ECC446A">
    <w:name w:val="662A9C86D8214409B94D4EAC5ECC446A"/>
    <w:rsid w:val="005B2477"/>
  </w:style>
  <w:style w:type="paragraph" w:customStyle="1" w:styleId="3401DC8E61EA44939DDCFA1EEDE309C3">
    <w:name w:val="3401DC8E61EA44939DDCFA1EEDE309C3"/>
    <w:rsid w:val="005B2477"/>
  </w:style>
  <w:style w:type="paragraph" w:customStyle="1" w:styleId="3401DC8E61EA44939DDCFA1EEDE309C31">
    <w:name w:val="3401DC8E61EA44939DDCFA1EEDE309C31"/>
    <w:rsid w:val="005B2477"/>
    <w:pPr>
      <w:spacing w:before="200" w:after="200" w:line="271" w:lineRule="auto"/>
    </w:pPr>
    <w:rPr>
      <w:rFonts w:eastAsiaTheme="minorHAnsi"/>
      <w:sz w:val="28"/>
      <w:szCs w:val="28"/>
    </w:rPr>
  </w:style>
  <w:style w:type="paragraph" w:customStyle="1" w:styleId="6B2774DC7180426FB6FC7F6D46E183A91">
    <w:name w:val="6B2774DC7180426FB6FC7F6D46E183A91"/>
    <w:rsid w:val="005B2477"/>
    <w:pPr>
      <w:spacing w:before="200" w:after="200" w:line="271" w:lineRule="auto"/>
    </w:pPr>
    <w:rPr>
      <w:rFonts w:eastAsiaTheme="minorHAnsi"/>
      <w:sz w:val="28"/>
      <w:szCs w:val="28"/>
    </w:rPr>
  </w:style>
  <w:style w:type="paragraph" w:customStyle="1" w:styleId="C00D73E8FA324F00999B1BCE8188CBCA1">
    <w:name w:val="C00D73E8FA324F00999B1BCE8188CBCA1"/>
    <w:rsid w:val="005B2477"/>
    <w:pPr>
      <w:spacing w:before="200" w:after="200" w:line="271" w:lineRule="auto"/>
    </w:pPr>
    <w:rPr>
      <w:rFonts w:eastAsiaTheme="minorHAnsi"/>
      <w:sz w:val="28"/>
      <w:szCs w:val="28"/>
    </w:rPr>
  </w:style>
  <w:style w:type="paragraph" w:customStyle="1" w:styleId="9A2D8E7B69ED40F88699471FB9CDEC7B1">
    <w:name w:val="9A2D8E7B69ED40F88699471FB9CDEC7B1"/>
    <w:rsid w:val="005B2477"/>
    <w:pPr>
      <w:spacing w:before="200" w:after="200" w:line="271" w:lineRule="auto"/>
    </w:pPr>
    <w:rPr>
      <w:rFonts w:eastAsiaTheme="minorHAnsi"/>
      <w:sz w:val="28"/>
      <w:szCs w:val="28"/>
    </w:rPr>
  </w:style>
  <w:style w:type="paragraph" w:customStyle="1" w:styleId="140BBCCE7EF34D44A6BA25D6B9FB70671">
    <w:name w:val="140BBCCE7EF34D44A6BA25D6B9FB70671"/>
    <w:rsid w:val="005B2477"/>
    <w:pPr>
      <w:spacing w:before="200" w:after="200" w:line="271" w:lineRule="auto"/>
    </w:pPr>
    <w:rPr>
      <w:rFonts w:eastAsiaTheme="minorHAnsi"/>
      <w:sz w:val="28"/>
      <w:szCs w:val="28"/>
    </w:rPr>
  </w:style>
  <w:style w:type="paragraph" w:customStyle="1" w:styleId="1494C38B2B104EB38A6E0A4A983A1C921">
    <w:name w:val="1494C38B2B104EB38A6E0A4A983A1C921"/>
    <w:rsid w:val="005B2477"/>
    <w:pPr>
      <w:spacing w:before="200" w:after="200" w:line="271" w:lineRule="auto"/>
    </w:pPr>
    <w:rPr>
      <w:rFonts w:eastAsiaTheme="minorHAnsi"/>
      <w:sz w:val="28"/>
      <w:szCs w:val="28"/>
    </w:rPr>
  </w:style>
  <w:style w:type="paragraph" w:customStyle="1" w:styleId="EA25F9CC2360494ABFD72DA87EBD03531">
    <w:name w:val="EA25F9CC2360494ABFD72DA87EBD03531"/>
    <w:rsid w:val="005B2477"/>
    <w:pPr>
      <w:spacing w:before="200" w:after="200" w:line="271" w:lineRule="auto"/>
    </w:pPr>
    <w:rPr>
      <w:rFonts w:eastAsiaTheme="minorHAnsi"/>
      <w:sz w:val="28"/>
      <w:szCs w:val="28"/>
    </w:rPr>
  </w:style>
  <w:style w:type="paragraph" w:customStyle="1" w:styleId="3B3D559FEC394AA298893788C5373AAE1">
    <w:name w:val="3B3D559FEC394AA298893788C5373AAE1"/>
    <w:rsid w:val="005B2477"/>
    <w:pPr>
      <w:spacing w:before="200" w:after="200" w:line="271" w:lineRule="auto"/>
    </w:pPr>
    <w:rPr>
      <w:rFonts w:eastAsiaTheme="minorHAnsi"/>
      <w:sz w:val="28"/>
      <w:szCs w:val="28"/>
    </w:rPr>
  </w:style>
  <w:style w:type="paragraph" w:customStyle="1" w:styleId="FE07860367A6433D88A93EC5404E7A941">
    <w:name w:val="FE07860367A6433D88A93EC5404E7A941"/>
    <w:rsid w:val="005B2477"/>
    <w:pPr>
      <w:spacing w:before="200" w:after="200" w:line="271" w:lineRule="auto"/>
    </w:pPr>
    <w:rPr>
      <w:rFonts w:eastAsiaTheme="minorHAnsi"/>
      <w:sz w:val="28"/>
      <w:szCs w:val="28"/>
    </w:rPr>
  </w:style>
  <w:style w:type="paragraph" w:customStyle="1" w:styleId="7DEBD05938154704906435E979DADD611">
    <w:name w:val="7DEBD05938154704906435E979DADD611"/>
    <w:rsid w:val="005B2477"/>
    <w:pPr>
      <w:spacing w:before="200" w:after="200" w:line="271" w:lineRule="auto"/>
    </w:pPr>
    <w:rPr>
      <w:rFonts w:eastAsiaTheme="minorHAnsi"/>
      <w:sz w:val="28"/>
      <w:szCs w:val="28"/>
    </w:rPr>
  </w:style>
  <w:style w:type="paragraph" w:customStyle="1" w:styleId="5CEE419B61594732BA0D35B85F9725431">
    <w:name w:val="5CEE419B61594732BA0D35B85F9725431"/>
    <w:rsid w:val="005B2477"/>
    <w:pPr>
      <w:spacing w:before="200" w:after="200" w:line="271" w:lineRule="auto"/>
    </w:pPr>
    <w:rPr>
      <w:rFonts w:eastAsiaTheme="minorHAnsi"/>
      <w:sz w:val="28"/>
      <w:szCs w:val="28"/>
    </w:rPr>
  </w:style>
  <w:style w:type="paragraph" w:customStyle="1" w:styleId="16017D6231934954AC102BDCC68267B61">
    <w:name w:val="16017D6231934954AC102BDCC68267B61"/>
    <w:rsid w:val="005B2477"/>
    <w:pPr>
      <w:spacing w:before="200" w:after="200" w:line="271" w:lineRule="auto"/>
    </w:pPr>
    <w:rPr>
      <w:rFonts w:eastAsiaTheme="minorHAnsi"/>
      <w:sz w:val="28"/>
      <w:szCs w:val="28"/>
    </w:rPr>
  </w:style>
  <w:style w:type="paragraph" w:customStyle="1" w:styleId="009244AA24D94CDC910481AB87C45C01">
    <w:name w:val="009244AA24D94CDC910481AB87C45C01"/>
    <w:rsid w:val="005B2477"/>
  </w:style>
  <w:style w:type="paragraph" w:customStyle="1" w:styleId="D2FEAC90EE814ACC9FE51EEA8A5DACA5">
    <w:name w:val="D2FEAC90EE814ACC9FE51EEA8A5DACA5"/>
    <w:rsid w:val="005B2477"/>
  </w:style>
  <w:style w:type="paragraph" w:customStyle="1" w:styleId="9DA4B52A06074893BFECD5843098CCA2">
    <w:name w:val="9DA4B52A06074893BFECD5843098CCA2"/>
    <w:rsid w:val="005B2477"/>
  </w:style>
  <w:style w:type="paragraph" w:customStyle="1" w:styleId="EFF39ADB56EC4D26AE0EAD38B5A8683D">
    <w:name w:val="EFF39ADB56EC4D26AE0EAD38B5A8683D"/>
    <w:rsid w:val="005B2477"/>
  </w:style>
  <w:style w:type="paragraph" w:customStyle="1" w:styleId="3220AED470414F1FB5B0E1477A4EDB7B">
    <w:name w:val="3220AED470414F1FB5B0E1477A4EDB7B"/>
    <w:rsid w:val="005B2477"/>
  </w:style>
  <w:style w:type="paragraph" w:customStyle="1" w:styleId="B568698DC107468CBA8AB3014568BC78">
    <w:name w:val="B568698DC107468CBA8AB3014568BC78"/>
    <w:rsid w:val="005B2477"/>
  </w:style>
  <w:style w:type="paragraph" w:customStyle="1" w:styleId="F3706AA15574458A8D7AEEF818A28DBE">
    <w:name w:val="F3706AA15574458A8D7AEEF818A28DBE"/>
    <w:rsid w:val="005B2477"/>
  </w:style>
  <w:style w:type="paragraph" w:customStyle="1" w:styleId="AB708F4590B3426DAC37B6CF27F80BDE">
    <w:name w:val="AB708F4590B3426DAC37B6CF27F80BDE"/>
    <w:rsid w:val="005B2477"/>
  </w:style>
  <w:style w:type="paragraph" w:customStyle="1" w:styleId="AA3D8ED2AF8D4D8EBCCFE8F5254EE696">
    <w:name w:val="AA3D8ED2AF8D4D8EBCCFE8F5254EE696"/>
    <w:rsid w:val="005B2477"/>
  </w:style>
  <w:style w:type="paragraph" w:customStyle="1" w:styleId="58E483EB7DCC4F80AB9024F204321AD6">
    <w:name w:val="58E483EB7DCC4F80AB9024F204321AD6"/>
    <w:rsid w:val="005B2477"/>
  </w:style>
  <w:style w:type="paragraph" w:customStyle="1" w:styleId="DAE33036CB0447A69608D054176394B3">
    <w:name w:val="DAE33036CB0447A69608D054176394B3"/>
    <w:rsid w:val="005B2477"/>
  </w:style>
  <w:style w:type="paragraph" w:customStyle="1" w:styleId="EFA06DF4B09C443E9BECDB8ABA339D1A">
    <w:name w:val="EFA06DF4B09C443E9BECDB8ABA339D1A"/>
    <w:rsid w:val="005B2477"/>
  </w:style>
  <w:style w:type="paragraph" w:customStyle="1" w:styleId="18C4D083DDB44EB5941A8A053C4DF5E8">
    <w:name w:val="18C4D083DDB44EB5941A8A053C4DF5E8"/>
    <w:rsid w:val="005B2477"/>
  </w:style>
  <w:style w:type="paragraph" w:customStyle="1" w:styleId="8B972790353C432AB0960A2637B1DE70">
    <w:name w:val="8B972790353C432AB0960A2637B1DE70"/>
    <w:rsid w:val="005B2477"/>
  </w:style>
  <w:style w:type="paragraph" w:customStyle="1" w:styleId="2C1F7E78EAED44D5AA30200D5BB6CB13">
    <w:name w:val="2C1F7E78EAED44D5AA30200D5BB6CB13"/>
    <w:rsid w:val="005B2477"/>
  </w:style>
  <w:style w:type="paragraph" w:customStyle="1" w:styleId="D0591CE6E7804B4BB6213E7B3CA11083">
    <w:name w:val="D0591CE6E7804B4BB6213E7B3CA11083"/>
    <w:rsid w:val="005B2477"/>
  </w:style>
  <w:style w:type="paragraph" w:customStyle="1" w:styleId="2B52C20AA6E1420C8B0E8B8C43D5FA18">
    <w:name w:val="2B52C20AA6E1420C8B0E8B8C43D5FA18"/>
    <w:rsid w:val="005B2477"/>
  </w:style>
  <w:style w:type="paragraph" w:customStyle="1" w:styleId="B36188587C744722A4281ED7F86011E3">
    <w:name w:val="B36188587C744722A4281ED7F86011E3"/>
    <w:rsid w:val="005B2477"/>
  </w:style>
  <w:style w:type="paragraph" w:customStyle="1" w:styleId="A5E1F67EBC454218B65CC6D6A1F59BF9">
    <w:name w:val="A5E1F67EBC454218B65CC6D6A1F59BF9"/>
    <w:rsid w:val="005B2477"/>
  </w:style>
  <w:style w:type="paragraph" w:customStyle="1" w:styleId="5E2C0E27C58247CFA901773BE269A71A">
    <w:name w:val="5E2C0E27C58247CFA901773BE269A71A"/>
    <w:rsid w:val="005B2477"/>
  </w:style>
  <w:style w:type="paragraph" w:customStyle="1" w:styleId="E3B866735A6D4EB5A2B7CBC626105FC2">
    <w:name w:val="E3B866735A6D4EB5A2B7CBC626105FC2"/>
    <w:rsid w:val="005B2477"/>
  </w:style>
  <w:style w:type="paragraph" w:customStyle="1" w:styleId="11B19552E40349B69AE13E9D0A61D1EE">
    <w:name w:val="11B19552E40349B69AE13E9D0A61D1EE"/>
    <w:rsid w:val="005B2477"/>
  </w:style>
  <w:style w:type="paragraph" w:customStyle="1" w:styleId="A47C7BDCEAB44C2EB28D09E63C24F618">
    <w:name w:val="A47C7BDCEAB44C2EB28D09E63C24F618"/>
    <w:rsid w:val="005B2477"/>
  </w:style>
  <w:style w:type="paragraph" w:customStyle="1" w:styleId="AD3219F51F8547FAB57950C6E91E8B29">
    <w:name w:val="AD3219F51F8547FAB57950C6E91E8B29"/>
    <w:rsid w:val="005B2477"/>
  </w:style>
  <w:style w:type="paragraph" w:customStyle="1" w:styleId="7B991EAD8DCA4335ADAA302401B50D23">
    <w:name w:val="7B991EAD8DCA4335ADAA302401B50D23"/>
    <w:rsid w:val="005B2477"/>
  </w:style>
  <w:style w:type="paragraph" w:customStyle="1" w:styleId="D8B7B03F3D1142A3B519BFA8847483BD">
    <w:name w:val="D8B7B03F3D1142A3B519BFA8847483BD"/>
    <w:rsid w:val="005B2477"/>
  </w:style>
  <w:style w:type="paragraph" w:customStyle="1" w:styleId="FE410F2344D646AB9A1685C8CA77F666">
    <w:name w:val="FE410F2344D646AB9A1685C8CA77F666"/>
    <w:rsid w:val="005B2477"/>
  </w:style>
  <w:style w:type="paragraph" w:customStyle="1" w:styleId="22E99BD44004454F9D2CEC65EDAD26F4">
    <w:name w:val="22E99BD44004454F9D2CEC65EDAD26F4"/>
    <w:rsid w:val="005B2477"/>
  </w:style>
  <w:style w:type="paragraph" w:customStyle="1" w:styleId="C63D21146562448EB4041F8D584E82F0">
    <w:name w:val="C63D21146562448EB4041F8D584E82F0"/>
    <w:rsid w:val="005B2477"/>
  </w:style>
  <w:style w:type="paragraph" w:customStyle="1" w:styleId="D49165FFCE724B19B935F6AD01D2AF99">
    <w:name w:val="D49165FFCE724B19B935F6AD01D2AF99"/>
    <w:rsid w:val="005B2477"/>
  </w:style>
  <w:style w:type="paragraph" w:customStyle="1" w:styleId="88C549355B59404580756F071071EC32">
    <w:name w:val="88C549355B59404580756F071071EC32"/>
    <w:rsid w:val="005B2477"/>
  </w:style>
  <w:style w:type="paragraph" w:customStyle="1" w:styleId="201F4B7725B943EF9CCD84DBA0852045">
    <w:name w:val="201F4B7725B943EF9CCD84DBA0852045"/>
    <w:rsid w:val="005B2477"/>
  </w:style>
  <w:style w:type="paragraph" w:customStyle="1" w:styleId="26F2E90074DE4AFEB70F21A4789A8DCF">
    <w:name w:val="26F2E90074DE4AFEB70F21A4789A8DCF"/>
    <w:rsid w:val="005B2477"/>
  </w:style>
  <w:style w:type="paragraph" w:customStyle="1" w:styleId="9B869B92CF4B4F7E9414843521FE5D28">
    <w:name w:val="9B869B92CF4B4F7E9414843521FE5D28"/>
    <w:rsid w:val="005B2477"/>
  </w:style>
  <w:style w:type="paragraph" w:customStyle="1" w:styleId="B8A0C2FDC70F45339E19483F922D6749">
    <w:name w:val="B8A0C2FDC70F45339E19483F922D6749"/>
    <w:rsid w:val="005B2477"/>
  </w:style>
  <w:style w:type="paragraph" w:customStyle="1" w:styleId="6D8A63BEEA7342A8A902996112ACE7F0">
    <w:name w:val="6D8A63BEEA7342A8A902996112ACE7F0"/>
    <w:rsid w:val="005B2477"/>
  </w:style>
  <w:style w:type="paragraph" w:customStyle="1" w:styleId="E3ED3F44209D49FD98A2E7B454496428">
    <w:name w:val="E3ED3F44209D49FD98A2E7B454496428"/>
    <w:rsid w:val="005B2477"/>
  </w:style>
  <w:style w:type="paragraph" w:customStyle="1" w:styleId="D4CACA47F7CE41ECA56374B4DDA83AB3">
    <w:name w:val="D4CACA47F7CE41ECA56374B4DDA83AB3"/>
    <w:rsid w:val="005B2477"/>
  </w:style>
  <w:style w:type="paragraph" w:customStyle="1" w:styleId="E4DE334CA49446F287BA1B51D8611197">
    <w:name w:val="E4DE334CA49446F287BA1B51D8611197"/>
    <w:rsid w:val="005B2477"/>
  </w:style>
  <w:style w:type="paragraph" w:customStyle="1" w:styleId="13E556CC8BC34766A56894850F6F4ABB">
    <w:name w:val="13E556CC8BC34766A56894850F6F4ABB"/>
    <w:rsid w:val="005B2477"/>
  </w:style>
  <w:style w:type="paragraph" w:customStyle="1" w:styleId="0F181E91246042F09AC9174BDE7D5C3A">
    <w:name w:val="0F181E91246042F09AC9174BDE7D5C3A"/>
    <w:rsid w:val="005B2477"/>
  </w:style>
  <w:style w:type="paragraph" w:customStyle="1" w:styleId="FAC8A4C9D9C34105A18AEBBF96F18E35">
    <w:name w:val="FAC8A4C9D9C34105A18AEBBF96F18E35"/>
    <w:rsid w:val="005B2477"/>
  </w:style>
  <w:style w:type="paragraph" w:customStyle="1" w:styleId="B6F61221FA4741CA9538EE6200348A6F">
    <w:name w:val="B6F61221FA4741CA9538EE6200348A6F"/>
    <w:rsid w:val="00394651"/>
  </w:style>
  <w:style w:type="paragraph" w:customStyle="1" w:styleId="35C39A55C3CA437DBE7BE6B25CE271B4">
    <w:name w:val="35C39A55C3CA437DBE7BE6B25CE271B4"/>
    <w:rsid w:val="00394651"/>
  </w:style>
  <w:style w:type="paragraph" w:customStyle="1" w:styleId="907CE661CF54468D8D501D5C587CD3F2">
    <w:name w:val="907CE661CF54468D8D501D5C587CD3F2"/>
    <w:rsid w:val="00394651"/>
  </w:style>
  <w:style w:type="paragraph" w:customStyle="1" w:styleId="B99AE5752EF9415480A35BBE35605FE9">
    <w:name w:val="B99AE5752EF9415480A35BBE35605FE9"/>
    <w:rsid w:val="00394651"/>
  </w:style>
  <w:style w:type="paragraph" w:customStyle="1" w:styleId="F2559BE09DA84648AE5102C3A69C0F91">
    <w:name w:val="F2559BE09DA84648AE5102C3A69C0F91"/>
    <w:rsid w:val="003946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E47D3A114BEF4C8779A76337021098" ma:contentTypeVersion="12" ma:contentTypeDescription="Create a new document." ma:contentTypeScope="" ma:versionID="8f0d4455611d80a983b0bd0a625fc012">
  <xsd:schema xmlns:xsd="http://www.w3.org/2001/XMLSchema" xmlns:xs="http://www.w3.org/2001/XMLSchema" xmlns:p="http://schemas.microsoft.com/office/2006/metadata/properties" xmlns:ns2="bdf29ad3-148d-4675-8714-84d6e8309f41" xmlns:ns3="8647dd27-5023-4d45-99a2-8e315bd15fd7" targetNamespace="http://schemas.microsoft.com/office/2006/metadata/properties" ma:root="true" ma:fieldsID="82dd1a78a0a4cacfe66c01062393e6f8" ns2:_="" ns3:_="">
    <xsd:import namespace="bdf29ad3-148d-4675-8714-84d6e8309f41"/>
    <xsd:import namespace="8647dd27-5023-4d45-99a2-8e315bd15fd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f29ad3-148d-4675-8714-84d6e8309f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47dd27-5023-4d45-99a2-8e315bd15fd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6C6120-B2B0-4BFD-ABB7-CA3063B3FB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f29ad3-148d-4675-8714-84d6e8309f41"/>
    <ds:schemaRef ds:uri="8647dd27-5023-4d45-99a2-8e315bd15f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41E1F2-339E-4817-A64B-6533FBAFA914}">
  <ds:schemaRefs>
    <ds:schemaRef ds:uri="http://schemas.microsoft.com/sharepoint/v3/contenttype/forms"/>
  </ds:schemaRefs>
</ds:datastoreItem>
</file>

<file path=customXml/itemProps3.xml><?xml version="1.0" encoding="utf-8"?>
<ds:datastoreItem xmlns:ds="http://schemas.openxmlformats.org/officeDocument/2006/customXml" ds:itemID="{9178C99C-8428-4D30-8CF7-6533AF03103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6F37CDB-AD92-467D-B680-5EF191CC4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Field trip assignment form</Template>
  <TotalTime>0</TotalTime>
  <Pages>2</Pages>
  <Words>343</Words>
  <Characters>1956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2020-06-11T20:19:00Z</dcterms:created>
  <dcterms:modified xsi:type="dcterms:W3CDTF">2020-06-12T16:45:00Z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0x010100A6E47D3A114BEF4C8779A76337021098</vt:lpwstr>
  </property>
</Properties>
</file>